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43"/>
        <w:gridCol w:w="3492"/>
        <w:gridCol w:w="384"/>
        <w:gridCol w:w="488"/>
        <w:gridCol w:w="797"/>
        <w:gridCol w:w="2158"/>
        <w:gridCol w:w="1985"/>
      </w:tblGrid>
      <w:tr w:rsidR="00ED105B" w:rsidRPr="004C0061" w14:paraId="40234005" w14:textId="77777777" w:rsidTr="00CF2B94">
        <w:trPr>
          <w:trHeight w:val="1562"/>
        </w:trPr>
        <w:tc>
          <w:tcPr>
            <w:tcW w:w="443" w:type="dxa"/>
            <w:vMerge w:val="restart"/>
          </w:tcPr>
          <w:p w14:paraId="63AE78A6" w14:textId="77777777" w:rsidR="00ED105B" w:rsidRPr="004C0061" w:rsidRDefault="00ED105B">
            <w:pPr>
              <w:rPr>
                <w:color w:val="000000"/>
              </w:rPr>
            </w:pPr>
            <w:r w:rsidRPr="004C006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008B536" wp14:editId="691C917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95250</wp:posOffset>
                      </wp:positionV>
                      <wp:extent cx="182880" cy="182880"/>
                      <wp:effectExtent l="8255" t="10160" r="8890" b="6985"/>
                      <wp:wrapNone/>
                      <wp:docPr id="2" name="Oval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E531D0" id="Oval 29" o:spid="_x0000_s1026" style="position:absolute;margin-left:0;margin-top:7.5pt;width:14.4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"/>
                  </w:pict>
                </mc:Fallback>
              </mc:AlternateContent>
            </w:r>
            <w:r w:rsidRPr="004C0061">
              <w:rPr>
                <w:color w:val="000000"/>
              </w:rPr>
              <w:t xml:space="preserve">           </w:t>
            </w:r>
          </w:p>
        </w:tc>
        <w:tc>
          <w:tcPr>
            <w:tcW w:w="3492" w:type="dxa"/>
            <w:vMerge w:val="restart"/>
          </w:tcPr>
          <w:p w14:paraId="37576A6C" w14:textId="404811F3" w:rsidR="00ED105B" w:rsidRPr="004C0061" w:rsidRDefault="00666940" w:rsidP="00D948CB">
            <w:pPr>
              <w:pStyle w:val="6"/>
              <w:rPr>
                <w:color w:val="000000"/>
                <w:sz w:val="36"/>
              </w:rPr>
            </w:pPr>
            <w:r>
              <w:rPr>
                <w:sz w:val="36"/>
              </w:rPr>
              <w:t>{{</w:t>
            </w:r>
            <w:proofErr w:type="spellStart"/>
            <w:r>
              <w:rPr>
                <w:sz w:val="36"/>
              </w:rPr>
              <w:t>docname</w:t>
            </w:r>
            <w:proofErr w:type="spellEnd"/>
            <w:r>
              <w:rPr>
                <w:sz w:val="36"/>
              </w:rPr>
              <w:t>}}</w:t>
            </w:r>
          </w:p>
        </w:tc>
        <w:tc>
          <w:tcPr>
            <w:tcW w:w="1669" w:type="dxa"/>
            <w:gridSpan w:val="3"/>
            <w:vMerge w:val="restart"/>
          </w:tcPr>
          <w:p w14:paraId="2F9A7D37" w14:textId="77777777" w:rsidR="00ED105B" w:rsidRPr="004C0061" w:rsidRDefault="004C0061">
            <w:pPr>
              <w:spacing w:before="120"/>
              <w:jc w:val="center"/>
              <w:rPr>
                <w:color w:val="000000"/>
              </w:rPr>
            </w:pPr>
            <w:r w:rsidRPr="004C0061">
              <w:rPr>
                <w:noProof/>
                <w:color w:val="000000"/>
              </w:rPr>
              <w:drawing>
                <wp:anchor distT="0" distB="0" distL="114300" distR="114300" simplePos="0" relativeHeight="251668480" behindDoc="0" locked="0" layoutInCell="1" allowOverlap="1" wp14:anchorId="08063D16" wp14:editId="7262197B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207172</wp:posOffset>
                  </wp:positionV>
                  <wp:extent cx="971550" cy="1079500"/>
                  <wp:effectExtent l="0" t="0" r="0" b="6350"/>
                  <wp:wrapNone/>
                  <wp:docPr id="4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79" t="16383" r="26213" b="76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3" w:type="dxa"/>
            <w:gridSpan w:val="2"/>
          </w:tcPr>
          <w:p w14:paraId="54C26180" w14:textId="233FDA4D" w:rsidR="00ED105B" w:rsidRPr="004C0061" w:rsidRDefault="00666940" w:rsidP="00771A37">
            <w:pPr>
              <w:jc w:val="right"/>
            </w:pPr>
            <w:r>
              <w:t>{{doctype}}</w:t>
            </w:r>
          </w:p>
        </w:tc>
      </w:tr>
      <w:tr w:rsidR="00ED105B" w:rsidRPr="004C0061" w14:paraId="4F0D32C6" w14:textId="77777777" w:rsidTr="00CF2B94">
        <w:tc>
          <w:tcPr>
            <w:tcW w:w="443" w:type="dxa"/>
            <w:vMerge/>
          </w:tcPr>
          <w:p w14:paraId="235BD576" w14:textId="77777777" w:rsidR="00ED105B" w:rsidRPr="004C0061" w:rsidRDefault="00ED105B">
            <w:pPr>
              <w:rPr>
                <w:noProof/>
              </w:rPr>
            </w:pPr>
          </w:p>
        </w:tc>
        <w:tc>
          <w:tcPr>
            <w:tcW w:w="3492" w:type="dxa"/>
            <w:vMerge/>
          </w:tcPr>
          <w:p w14:paraId="1518DAF3" w14:textId="77777777" w:rsidR="00ED105B" w:rsidRPr="004C0061" w:rsidRDefault="00ED105B" w:rsidP="00851751">
            <w:pPr>
              <w:pStyle w:val="6"/>
              <w:rPr>
                <w:color w:val="000000"/>
                <w:sz w:val="36"/>
                <w:cs/>
              </w:rPr>
            </w:pPr>
          </w:p>
        </w:tc>
        <w:tc>
          <w:tcPr>
            <w:tcW w:w="1669" w:type="dxa"/>
            <w:gridSpan w:val="3"/>
            <w:vMerge/>
          </w:tcPr>
          <w:p w14:paraId="75944FE6" w14:textId="77777777" w:rsidR="00ED105B" w:rsidRPr="004C0061" w:rsidRDefault="00ED105B">
            <w:pPr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2158" w:type="dxa"/>
          </w:tcPr>
          <w:p w14:paraId="55CA3087" w14:textId="5BBF6E3A" w:rsidR="00ED105B" w:rsidRPr="004C0061" w:rsidRDefault="00666940" w:rsidP="00C515E0">
            <w:pPr>
              <w:ind w:left="-118" w:right="-74"/>
              <w:rPr>
                <w:cs/>
              </w:rPr>
            </w:pPr>
            <w:r>
              <w:rPr>
                <w:rFonts w:eastAsia="Angsana New"/>
                <w:b/>
                <w:bCs/>
                <w:color w:val="000000"/>
              </w:rPr>
              <w:t>{{</w:t>
            </w:r>
            <w:proofErr w:type="spellStart"/>
            <w:r>
              <w:rPr>
                <w:rFonts w:eastAsia="Angsana New"/>
                <w:b/>
                <w:bCs/>
                <w:color w:val="000000"/>
              </w:rPr>
              <w:t>blackno</w:t>
            </w:r>
            <w:proofErr w:type="spellEnd"/>
            <w:r>
              <w:rPr>
                <w:rFonts w:eastAsia="Angsana New"/>
                <w:b/>
                <w:bCs/>
                <w:color w:val="000000"/>
              </w:rPr>
              <w:t>}}</w:t>
            </w:r>
          </w:p>
        </w:tc>
        <w:tc>
          <w:tcPr>
            <w:tcW w:w="1985" w:type="dxa"/>
          </w:tcPr>
          <w:sdt>
            <w:sdtPr>
              <w:rPr>
                <w:b/>
                <w:bCs/>
                <w:color w:val="000000"/>
              </w:rPr>
              <w:alias w:val="blackyear"/>
              <w:tag w:val="blackyear"/>
              <w:id w:val="2020350433"/>
              <w:placeholder>
                <w:docPart w:val="DefaultPlaceholder_-1854013440"/>
              </w:placeholder>
              <w:text/>
            </w:sdtPr>
            <w:sdtEndPr/>
            <w:sdtContent>
              <w:p w14:paraId="48B47C31" w14:textId="311CE2D2" w:rsidR="00ED105B" w:rsidRPr="004C0061" w:rsidRDefault="00666940" w:rsidP="00C515E0">
                <w:pPr>
                  <w:ind w:left="-108"/>
                  <w:jc w:val="right"/>
                  <w:rPr>
                    <w:cs/>
                  </w:rPr>
                </w:pPr>
                <w:proofErr w:type="spellStart"/>
                <w:r>
                  <w:rPr>
                    <w:b/>
                    <w:bCs/>
                    <w:color w:val="000000"/>
                  </w:rPr>
                  <w:t>blackyear</w:t>
                </w:r>
                <w:proofErr w:type="spellEnd"/>
              </w:p>
            </w:sdtContent>
          </w:sdt>
        </w:tc>
      </w:tr>
      <w:tr w:rsidR="00ED105B" w:rsidRPr="004C0061" w14:paraId="25A676DE" w14:textId="77777777" w:rsidTr="00CF2B94">
        <w:tc>
          <w:tcPr>
            <w:tcW w:w="443" w:type="dxa"/>
          </w:tcPr>
          <w:p w14:paraId="4861C101" w14:textId="77777777" w:rsidR="00ED105B" w:rsidRPr="004C0061" w:rsidRDefault="00ED105B" w:rsidP="005A2256">
            <w:pPr>
              <w:spacing w:after="120"/>
              <w:rPr>
                <w:color w:val="000000"/>
              </w:rPr>
            </w:pPr>
          </w:p>
        </w:tc>
        <w:tc>
          <w:tcPr>
            <w:tcW w:w="3492" w:type="dxa"/>
          </w:tcPr>
          <w:p w14:paraId="69360C7E" w14:textId="77777777" w:rsidR="00ED105B" w:rsidRPr="004C0061" w:rsidRDefault="00ED105B" w:rsidP="005A2256">
            <w:pPr>
              <w:spacing w:after="120"/>
              <w:rPr>
                <w:color w:val="000000"/>
              </w:rPr>
            </w:pPr>
          </w:p>
        </w:tc>
        <w:tc>
          <w:tcPr>
            <w:tcW w:w="1669" w:type="dxa"/>
            <w:gridSpan w:val="3"/>
          </w:tcPr>
          <w:p w14:paraId="598A2267" w14:textId="77777777" w:rsidR="00ED105B" w:rsidRPr="004C0061" w:rsidRDefault="00ED105B" w:rsidP="005A2256">
            <w:pPr>
              <w:spacing w:after="120"/>
              <w:ind w:left="36"/>
              <w:rPr>
                <w:color w:val="000000"/>
              </w:rPr>
            </w:pPr>
          </w:p>
        </w:tc>
        <w:tc>
          <w:tcPr>
            <w:tcW w:w="2158" w:type="dxa"/>
          </w:tcPr>
          <w:p w14:paraId="2356A116" w14:textId="70BF0618" w:rsidR="00ED105B" w:rsidRPr="004C0061" w:rsidRDefault="00666940" w:rsidP="005A2256">
            <w:pPr>
              <w:spacing w:after="120"/>
              <w:ind w:left="-118" w:right="-74"/>
              <w:rPr>
                <w:color w:val="000000"/>
              </w:rPr>
            </w:pPr>
            <w:r>
              <w:rPr>
                <w:rFonts w:eastAsia="Angsana New"/>
                <w:b/>
                <w:bCs/>
                <w:color w:val="000000"/>
              </w:rPr>
              <w:t>{{</w:t>
            </w:r>
            <w:proofErr w:type="spellStart"/>
            <w:r>
              <w:rPr>
                <w:rFonts w:eastAsia="Angsana New"/>
                <w:b/>
                <w:bCs/>
                <w:color w:val="000000"/>
              </w:rPr>
              <w:t>redno</w:t>
            </w:r>
            <w:proofErr w:type="spellEnd"/>
            <w:r>
              <w:rPr>
                <w:rFonts w:eastAsia="Angsana New"/>
                <w:b/>
                <w:bCs/>
                <w:color w:val="000000"/>
              </w:rPr>
              <w:t>}}</w:t>
            </w:r>
          </w:p>
        </w:tc>
        <w:tc>
          <w:tcPr>
            <w:tcW w:w="1985" w:type="dxa"/>
          </w:tcPr>
          <w:sdt>
            <w:sdtPr>
              <w:rPr>
                <w:b/>
                <w:bCs/>
                <w:color w:val="000000"/>
              </w:rPr>
              <w:alias w:val="redyear"/>
              <w:tag w:val="redyear"/>
              <w:id w:val="-85076825"/>
              <w:placeholder>
                <w:docPart w:val="DefaultPlaceholder_-1854013440"/>
              </w:placeholder>
              <w:text/>
            </w:sdtPr>
            <w:sdtEndPr/>
            <w:sdtContent>
              <w:p w14:paraId="4D6E9066" w14:textId="7ACEF65C" w:rsidR="00ED105B" w:rsidRPr="004C0061" w:rsidRDefault="00666940" w:rsidP="000323AB">
                <w:pPr>
                  <w:ind w:left="-108"/>
                  <w:jc w:val="right"/>
                  <w:rPr>
                    <w:b/>
                    <w:bCs/>
                    <w:color w:val="000000"/>
                  </w:rPr>
                </w:pPr>
                <w:proofErr w:type="spellStart"/>
                <w:r>
                  <w:rPr>
                    <w:b/>
                    <w:bCs/>
                    <w:color w:val="000000"/>
                  </w:rPr>
                  <w:t>redyear</w:t>
                </w:r>
                <w:proofErr w:type="spellEnd"/>
              </w:p>
            </w:sdtContent>
          </w:sdt>
        </w:tc>
      </w:tr>
      <w:tr w:rsidR="00851751" w:rsidRPr="004C0061" w14:paraId="39BBFCF8" w14:textId="77777777" w:rsidTr="00CF2B94">
        <w:trPr>
          <w:trHeight w:val="567"/>
        </w:trPr>
        <w:tc>
          <w:tcPr>
            <w:tcW w:w="443" w:type="dxa"/>
          </w:tcPr>
          <w:p w14:paraId="7E2AE601" w14:textId="77777777" w:rsidR="00851751" w:rsidRPr="004C0061" w:rsidRDefault="00851751" w:rsidP="008F391E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304" w:type="dxa"/>
            <w:gridSpan w:val="6"/>
          </w:tcPr>
          <w:p w14:paraId="4EC6BFE1" w14:textId="77777777" w:rsidR="00851751" w:rsidRPr="004C0061" w:rsidRDefault="00851751" w:rsidP="00C515E0">
            <w:pPr>
              <w:tabs>
                <w:tab w:val="left" w:pos="4089"/>
              </w:tabs>
              <w:spacing w:before="120"/>
              <w:jc w:val="center"/>
              <w:rPr>
                <w:b/>
                <w:bCs/>
                <w:color w:val="000000"/>
                <w:sz w:val="44"/>
                <w:szCs w:val="44"/>
              </w:rPr>
            </w:pPr>
            <w:r w:rsidRPr="004C0061">
              <w:rPr>
                <w:b/>
                <w:bCs/>
                <w:sz w:val="44"/>
                <w:szCs w:val="44"/>
                <w:cs/>
              </w:rPr>
              <w:t>ในพระปรมาภิไธยพระมหากษัตริย์</w:t>
            </w:r>
          </w:p>
        </w:tc>
      </w:tr>
      <w:tr w:rsidR="00851751" w:rsidRPr="004C0061" w14:paraId="050FA0BA" w14:textId="77777777" w:rsidTr="00CF2B94">
        <w:trPr>
          <w:trHeight w:val="567"/>
        </w:trPr>
        <w:tc>
          <w:tcPr>
            <w:tcW w:w="443" w:type="dxa"/>
          </w:tcPr>
          <w:p w14:paraId="7BE494F3" w14:textId="77777777" w:rsidR="00851751" w:rsidRPr="004C0061" w:rsidRDefault="00851751">
            <w:pPr>
              <w:spacing w:before="12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364" w:type="dxa"/>
            <w:gridSpan w:val="3"/>
          </w:tcPr>
          <w:p w14:paraId="0B332CD6" w14:textId="77777777" w:rsidR="00851751" w:rsidRPr="004C0061" w:rsidRDefault="00851751" w:rsidP="0036174F">
            <w:pPr>
              <w:tabs>
                <w:tab w:val="left" w:pos="4089"/>
              </w:tabs>
              <w:spacing w:before="120"/>
              <w:rPr>
                <w:b/>
                <w:bCs/>
                <w:color w:val="000000"/>
              </w:rPr>
            </w:pPr>
          </w:p>
        </w:tc>
        <w:tc>
          <w:tcPr>
            <w:tcW w:w="4940" w:type="dxa"/>
            <w:gridSpan w:val="3"/>
          </w:tcPr>
          <w:p w14:paraId="454BB947" w14:textId="027E7DBE" w:rsidR="00851751" w:rsidRPr="004C0061" w:rsidRDefault="00666940" w:rsidP="0036174F">
            <w:pPr>
              <w:tabs>
                <w:tab w:val="left" w:pos="4089"/>
              </w:tabs>
              <w:spacing w:before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{{court}}</w:t>
            </w:r>
          </w:p>
        </w:tc>
      </w:tr>
      <w:tr w:rsidR="00CF2B94" w:rsidRPr="004C0061" w14:paraId="61517752" w14:textId="77777777" w:rsidTr="00CF2B94">
        <w:trPr>
          <w:trHeight w:val="567"/>
        </w:trPr>
        <w:tc>
          <w:tcPr>
            <w:tcW w:w="443" w:type="dxa"/>
          </w:tcPr>
          <w:p w14:paraId="062F327E" w14:textId="77777777" w:rsidR="00CF2B94" w:rsidRPr="004C0061" w:rsidRDefault="00CF2B94">
            <w:pPr>
              <w:spacing w:before="12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76" w:type="dxa"/>
            <w:gridSpan w:val="2"/>
          </w:tcPr>
          <w:p w14:paraId="512FE532" w14:textId="77777777" w:rsidR="00CF2B94" w:rsidRPr="004C0061" w:rsidRDefault="00CF2B94" w:rsidP="0036174F">
            <w:pPr>
              <w:tabs>
                <w:tab w:val="left" w:pos="4089"/>
              </w:tabs>
              <w:spacing w:before="120"/>
              <w:rPr>
                <w:b/>
                <w:bCs/>
                <w:color w:val="000000"/>
              </w:rPr>
            </w:pPr>
          </w:p>
        </w:tc>
        <w:tc>
          <w:tcPr>
            <w:tcW w:w="5428" w:type="dxa"/>
            <w:gridSpan w:val="4"/>
          </w:tcPr>
          <w:p w14:paraId="25163DE6" w14:textId="682E5B5C" w:rsidR="00CF2B94" w:rsidRPr="00CF2B94" w:rsidRDefault="00467B13" w:rsidP="0036174F">
            <w:pPr>
              <w:tabs>
                <w:tab w:val="left" w:pos="4089"/>
              </w:tabs>
              <w:spacing w:before="120"/>
              <w:rPr>
                <w:color w:val="000000"/>
              </w:rPr>
            </w:pPr>
            <w:sdt>
              <w:sdtPr>
                <w:rPr>
                  <w:color w:val="000000"/>
                </w:rPr>
                <w:alias w:val="curdate"/>
                <w:tag w:val="curdate"/>
                <w:id w:val="-1427724490"/>
                <w:placeholder>
                  <w:docPart w:val="DefaultPlaceholder_-1854013440"/>
                </w:placeholder>
                <w:text/>
              </w:sdtPr>
              <w:sdtEndPr/>
              <w:sdtContent>
                <w:proofErr w:type="spellStart"/>
                <w:r w:rsidR="000521BA">
                  <w:rPr>
                    <w:color w:val="000000"/>
                  </w:rPr>
                  <w:t>curdate</w:t>
                </w:r>
                <w:proofErr w:type="spellEnd"/>
              </w:sdtContent>
            </w:sdt>
            <w:r w:rsidR="000521BA">
              <w:rPr>
                <w:color w:val="000000"/>
              </w:rPr>
              <w:t xml:space="preserve"> </w:t>
            </w:r>
          </w:p>
        </w:tc>
      </w:tr>
    </w:tbl>
    <w:p w14:paraId="6F2EC610" w14:textId="77777777" w:rsidR="00771A37" w:rsidRDefault="00771A37" w:rsidP="00D87700">
      <w:pPr>
        <w:rPr>
          <w:rFonts w:eastAsia="Angsana New"/>
          <w:sz w:val="6"/>
          <w:szCs w:val="6"/>
        </w:rPr>
      </w:pPr>
    </w:p>
    <w:tbl>
      <w:tblPr>
        <w:tblStyle w:val="aa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"/>
        <w:gridCol w:w="1130"/>
        <w:gridCol w:w="243"/>
        <w:gridCol w:w="8038"/>
      </w:tblGrid>
      <w:tr w:rsidR="002349F5" w:rsidRPr="002349F5" w14:paraId="23D5ECC6" w14:textId="77777777" w:rsidTr="003400D8">
        <w:tc>
          <w:tcPr>
            <w:tcW w:w="351" w:type="dxa"/>
          </w:tcPr>
          <w:p w14:paraId="23ED8B96" w14:textId="77777777" w:rsidR="002349F5" w:rsidRPr="003400D8" w:rsidRDefault="002349F5" w:rsidP="002349F5">
            <w:pPr>
              <w:rPr>
                <w:rFonts w:eastAsia="Angsana New"/>
              </w:rPr>
            </w:pPr>
          </w:p>
        </w:tc>
        <w:tc>
          <w:tcPr>
            <w:tcW w:w="1201" w:type="dxa"/>
            <w:vAlign w:val="center"/>
          </w:tcPr>
          <w:p w14:paraId="6B10BE80" w14:textId="77777777" w:rsidR="002349F5" w:rsidRPr="002349F5" w:rsidRDefault="002349F5" w:rsidP="002349F5">
            <w:pPr>
              <w:rPr>
                <w:rFonts w:eastAsia="Angsana New"/>
              </w:rPr>
            </w:pPr>
            <w:r w:rsidRPr="002349F5">
              <w:rPr>
                <w:rFonts w:eastAsia="Angsana New"/>
                <w:b/>
                <w:bCs/>
                <w:cs/>
              </w:rPr>
              <w:t>ระหว่าง</w:t>
            </w:r>
          </w:p>
        </w:tc>
        <w:tc>
          <w:tcPr>
            <w:tcW w:w="254" w:type="dxa"/>
          </w:tcPr>
          <w:p w14:paraId="7C691980" w14:textId="77777777" w:rsidR="002349F5" w:rsidRPr="003400D8" w:rsidRDefault="002349F5" w:rsidP="002349F5">
            <w:pPr>
              <w:rPr>
                <w:rFonts w:eastAsia="Angsana New"/>
                <w:b/>
                <w:bCs/>
              </w:rPr>
            </w:pPr>
            <w:r w:rsidRPr="003400D8">
              <w:rPr>
                <w:rFonts w:eastAsia="Angsana New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0E91BB4" wp14:editId="51E16124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186732</wp:posOffset>
                      </wp:positionV>
                      <wp:extent cx="171282" cy="979714"/>
                      <wp:effectExtent l="0" t="0" r="19685" b="11430"/>
                      <wp:wrapNone/>
                      <wp:docPr id="575937274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1282" cy="979714"/>
                              </a:xfrm>
                              <a:prstGeom prst="leftBrace">
                                <a:avLst>
                                  <a:gd name="adj1" fmla="val 39912"/>
                                  <a:gd name="adj2" fmla="val 51825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D00EF8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AutoShape 30" o:spid="_x0000_s1026" type="#_x0000_t87" style="position:absolute;margin-left:-1.35pt;margin-top:14.7pt;width:13.5pt;height:77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" adj="1507,11194"/>
                  </w:pict>
                </mc:Fallback>
              </mc:AlternateContent>
            </w:r>
          </w:p>
        </w:tc>
        <w:tc>
          <w:tcPr>
            <w:tcW w:w="7914" w:type="dxa"/>
          </w:tcPr>
          <w:tbl>
            <w:tblPr>
              <w:tblStyle w:val="aa"/>
              <w:tblW w:w="7805" w:type="dxa"/>
              <w:tblInd w:w="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141"/>
              <w:gridCol w:w="1664"/>
            </w:tblGrid>
            <w:tr w:rsidR="002349F5" w:rsidRPr="002349F5" w14:paraId="28910962" w14:textId="77777777" w:rsidTr="004409F2">
              <w:trPr>
                <w:trHeight w:val="742"/>
              </w:trPr>
              <w:tc>
                <w:tcPr>
                  <w:tcW w:w="6141" w:type="dxa"/>
                </w:tcPr>
                <w:p w14:paraId="67043E01" w14:textId="63F6D47F" w:rsidR="00045C63" w:rsidRPr="002349F5" w:rsidRDefault="00467B13" w:rsidP="002349F5">
                  <w:pPr>
                    <w:rPr>
                      <w:rFonts w:eastAsia="Angsana New"/>
                    </w:rPr>
                  </w:pPr>
                  <w:sdt>
                    <w:sdtPr>
                      <w:rPr>
                        <w:rFonts w:eastAsia="Angsana New"/>
                      </w:rPr>
                      <w:alias w:val="accuser"/>
                      <w:tag w:val="accuser"/>
                      <w:id w:val="-1225293844"/>
                      <w:placeholder>
                        <w:docPart w:val="6C36E2B50CC24F6A848DD931DB98824F"/>
                      </w:placeholder>
                      <w:text w:multiLine="1"/>
                    </w:sdtPr>
                    <w:sdtEndPr/>
                    <w:sdtContent>
                      <w:r w:rsidR="002349F5" w:rsidRPr="002349F5">
                        <w:rPr>
                          <w:rFonts w:eastAsia="Angsana New"/>
                        </w:rPr>
                        <w:t>accuser</w:t>
                      </w:r>
                    </w:sdtContent>
                  </w:sdt>
                </w:p>
              </w:tc>
              <w:tc>
                <w:tcPr>
                  <w:tcW w:w="1664" w:type="dxa"/>
                </w:tcPr>
                <w:p w14:paraId="28CBABF8" w14:textId="289BC0E6" w:rsidR="002349F5" w:rsidRPr="002349F5" w:rsidRDefault="00467B13" w:rsidP="003400D8">
                  <w:pPr>
                    <w:jc w:val="right"/>
                    <w:rPr>
                      <w:rFonts w:eastAsia="Angsana New"/>
                    </w:rPr>
                  </w:pPr>
                  <w:sdt>
                    <w:sdtPr>
                      <w:rPr>
                        <w:rFonts w:eastAsia="Angsana New"/>
                      </w:rPr>
                      <w:alias w:val="acc1"/>
                      <w:tag w:val="acc1"/>
                      <w:id w:val="858625790"/>
                      <w:placeholder>
                        <w:docPart w:val="DefaultPlaceholder_-1854013440"/>
                      </w:placeholder>
                      <w:text/>
                    </w:sdtPr>
                    <w:sdtEndPr/>
                    <w:sdtContent>
                      <w:r w:rsidR="00977F8E">
                        <w:rPr>
                          <w:rFonts w:eastAsia="Angsana New"/>
                        </w:rPr>
                        <w:t>acc1</w:t>
                      </w:r>
                    </w:sdtContent>
                  </w:sdt>
                </w:p>
              </w:tc>
            </w:tr>
          </w:tbl>
          <w:p w14:paraId="5F21C898" w14:textId="77777777" w:rsidR="002349F5" w:rsidRPr="002349F5" w:rsidRDefault="002349F5" w:rsidP="002349F5">
            <w:pPr>
              <w:rPr>
                <w:rFonts w:eastAsia="Angsana New"/>
                <w:sz w:val="6"/>
                <w:szCs w:val="6"/>
              </w:rPr>
            </w:pPr>
            <w:r w:rsidRPr="002349F5">
              <w:rPr>
                <w:rFonts w:eastAsia="Angsana New"/>
                <w:sz w:val="6"/>
                <w:szCs w:val="6"/>
              </w:rPr>
              <w:t>{{IF Interpleader==true}}</w:t>
            </w:r>
          </w:p>
          <w:tbl>
            <w:tblPr>
              <w:tblStyle w:val="aa"/>
              <w:tblW w:w="7820" w:type="dxa"/>
              <w:tblInd w:w="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141"/>
              <w:gridCol w:w="1679"/>
            </w:tblGrid>
            <w:tr w:rsidR="002349F5" w:rsidRPr="002349F5" w14:paraId="0D011BFF" w14:textId="77777777" w:rsidTr="00F5608D">
              <w:trPr>
                <w:trHeight w:val="697"/>
              </w:trPr>
              <w:tc>
                <w:tcPr>
                  <w:tcW w:w="6141" w:type="dxa"/>
                  <w:vAlign w:val="center"/>
                </w:tcPr>
                <w:p w14:paraId="2E1960D0" w14:textId="77777777" w:rsidR="002349F5" w:rsidRPr="002349F5" w:rsidRDefault="00467B13" w:rsidP="002349F5">
                  <w:pPr>
                    <w:rPr>
                      <w:rFonts w:eastAsia="Angsana New"/>
                    </w:rPr>
                  </w:pPr>
                  <w:sdt>
                    <w:sdtPr>
                      <w:rPr>
                        <w:rFonts w:eastAsia="Angsana New"/>
                      </w:rPr>
                      <w:alias w:val="interpleader"/>
                      <w:tag w:val="interpleader"/>
                      <w:id w:val="1445574211"/>
                      <w:placeholder>
                        <w:docPart w:val="5335B9BC366548DF9626B546855DF116"/>
                      </w:placeholder>
                      <w:text w:multiLine="1"/>
                    </w:sdtPr>
                    <w:sdtEndPr/>
                    <w:sdtContent>
                      <w:r w:rsidR="002349F5" w:rsidRPr="002349F5">
                        <w:rPr>
                          <w:rFonts w:eastAsia="Angsana New"/>
                        </w:rPr>
                        <w:t>interpleader</w:t>
                      </w:r>
                    </w:sdtContent>
                  </w:sdt>
                </w:p>
              </w:tc>
              <w:tc>
                <w:tcPr>
                  <w:tcW w:w="1679" w:type="dxa"/>
                </w:tcPr>
                <w:p w14:paraId="1EA3CD21" w14:textId="77777777" w:rsidR="002349F5" w:rsidRPr="002349F5" w:rsidRDefault="00467B13" w:rsidP="003400D8">
                  <w:pPr>
                    <w:jc w:val="right"/>
                    <w:rPr>
                      <w:rFonts w:eastAsia="Angsana New"/>
                    </w:rPr>
                  </w:pPr>
                  <w:sdt>
                    <w:sdtPr>
                      <w:rPr>
                        <w:rFonts w:eastAsia="Angsana New"/>
                      </w:rPr>
                      <w:alias w:val="acc3"/>
                      <w:tag w:val="acc3"/>
                      <w:id w:val="1626116510"/>
                      <w:placeholder>
                        <w:docPart w:val="5335B9BC366548DF9626B546855DF116"/>
                      </w:placeholder>
                      <w:text/>
                    </w:sdtPr>
                    <w:sdtEndPr/>
                    <w:sdtContent>
                      <w:r w:rsidR="002349F5" w:rsidRPr="002349F5">
                        <w:rPr>
                          <w:rFonts w:eastAsia="Angsana New"/>
                        </w:rPr>
                        <w:t>acc3</w:t>
                      </w:r>
                    </w:sdtContent>
                  </w:sdt>
                </w:p>
              </w:tc>
            </w:tr>
          </w:tbl>
          <w:p w14:paraId="7E9BB12B" w14:textId="77777777" w:rsidR="002349F5" w:rsidRDefault="002349F5" w:rsidP="002349F5">
            <w:pPr>
              <w:rPr>
                <w:rFonts w:eastAsia="Angsana New"/>
                <w:sz w:val="6"/>
                <w:szCs w:val="6"/>
              </w:rPr>
            </w:pPr>
            <w:r w:rsidRPr="002349F5">
              <w:rPr>
                <w:rFonts w:eastAsia="Angsana New"/>
                <w:sz w:val="6"/>
                <w:szCs w:val="6"/>
              </w:rPr>
              <w:t>{{END-IF}}</w:t>
            </w:r>
          </w:p>
          <w:tbl>
            <w:tblPr>
              <w:tblStyle w:val="aa"/>
              <w:tblW w:w="7820" w:type="dxa"/>
              <w:tblInd w:w="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141"/>
              <w:gridCol w:w="1679"/>
            </w:tblGrid>
            <w:tr w:rsidR="003400D8" w:rsidRPr="002349F5" w14:paraId="37E2AC4B" w14:textId="77777777" w:rsidTr="00C10E06">
              <w:trPr>
                <w:trHeight w:val="553"/>
              </w:trPr>
              <w:tc>
                <w:tcPr>
                  <w:tcW w:w="6141" w:type="dxa"/>
                  <w:vAlign w:val="bottom"/>
                </w:tcPr>
                <w:p w14:paraId="1BE57888" w14:textId="11DF30C1" w:rsidR="003400D8" w:rsidRPr="002349F5" w:rsidRDefault="00045C63" w:rsidP="00160D35">
                  <w:pPr>
                    <w:rPr>
                      <w:rFonts w:eastAsia="Angsana New"/>
                    </w:rPr>
                  </w:pPr>
                  <w:r>
                    <w:rPr>
                      <w:rFonts w:eastAsia="Angsana New"/>
                    </w:rPr>
                    <w:t>{{IF Interpleader=</w:t>
                  </w:r>
                  <w:r w:rsidR="00CF29C3">
                    <w:rPr>
                      <w:rFonts w:eastAsia="Angsana New"/>
                    </w:rPr>
                    <w:t>=</w:t>
                  </w:r>
                  <w:r w:rsidR="007A02D5">
                    <w:rPr>
                      <w:rFonts w:eastAsia="Angsana New"/>
                    </w:rPr>
                    <w:t>false</w:t>
                  </w:r>
                  <w:proofErr w:type="gramStart"/>
                  <w:r>
                    <w:rPr>
                      <w:rFonts w:eastAsia="Angsana New"/>
                    </w:rPr>
                    <w:t>}}</w:t>
                  </w:r>
                  <w:r w:rsidR="005719A6">
                    <w:rPr>
                      <w:rFonts w:eastAsia="Angsana New"/>
                    </w:rPr>
                    <w:t>{</w:t>
                  </w:r>
                  <w:proofErr w:type="gramEnd"/>
                  <w:r w:rsidR="005719A6">
                    <w:rPr>
                      <w:rFonts w:eastAsia="Angsana New"/>
                    </w:rPr>
                    <w:t>{</w:t>
                  </w:r>
                  <w:proofErr w:type="spellStart"/>
                  <w:r w:rsidR="005719A6">
                    <w:rPr>
                      <w:rFonts w:eastAsia="Angsana New"/>
                    </w:rPr>
                    <w:t>br</w:t>
                  </w:r>
                  <w:proofErr w:type="spellEnd"/>
                  <w:r w:rsidR="005719A6">
                    <w:rPr>
                      <w:rFonts w:eastAsia="Angsana New"/>
                    </w:rPr>
                    <w:t>(2)</w:t>
                  </w:r>
                  <w:proofErr w:type="gramStart"/>
                  <w:r w:rsidR="005719A6">
                    <w:rPr>
                      <w:rFonts w:eastAsia="Angsana New"/>
                    </w:rPr>
                    <w:t>}}</w:t>
                  </w:r>
                  <w:r>
                    <w:rPr>
                      <w:rFonts w:eastAsia="Angsana New"/>
                    </w:rPr>
                    <w:t>{</w:t>
                  </w:r>
                  <w:proofErr w:type="gramEnd"/>
                  <w:r>
                    <w:rPr>
                      <w:rFonts w:eastAsia="Angsana New"/>
                    </w:rPr>
                    <w:t>{END-IF}}</w:t>
                  </w:r>
                  <w:sdt>
                    <w:sdtPr>
                      <w:rPr>
                        <w:rFonts w:eastAsia="Angsana New"/>
                      </w:rPr>
                      <w:alias w:val="accused"/>
                      <w:tag w:val="accused"/>
                      <w:id w:val="985208069"/>
                      <w:placeholder>
                        <w:docPart w:val="1A14143A74EC48A3B46F9BD5F5F02D77"/>
                      </w:placeholder>
                      <w:text w:multiLine="1"/>
                    </w:sdtPr>
                    <w:sdtEndPr/>
                    <w:sdtContent>
                      <w:r w:rsidR="003400D8" w:rsidRPr="005E5FDA">
                        <w:rPr>
                          <w:rFonts w:eastAsia="Angsana New"/>
                        </w:rPr>
                        <w:t>accused</w:t>
                      </w:r>
                    </w:sdtContent>
                  </w:sdt>
                </w:p>
              </w:tc>
              <w:tc>
                <w:tcPr>
                  <w:tcW w:w="1679" w:type="dxa"/>
                  <w:vAlign w:val="bottom"/>
                </w:tcPr>
                <w:p w14:paraId="4D4DAC95" w14:textId="2BD7CC24" w:rsidR="003400D8" w:rsidRPr="002349F5" w:rsidRDefault="00467B13" w:rsidP="003400D8">
                  <w:pPr>
                    <w:jc w:val="right"/>
                    <w:rPr>
                      <w:rFonts w:eastAsia="Angsana New"/>
                    </w:rPr>
                  </w:pPr>
                  <w:sdt>
                    <w:sdtPr>
                      <w:rPr>
                        <w:rFonts w:eastAsia="Angsana New"/>
                      </w:rPr>
                      <w:alias w:val="acc2"/>
                      <w:tag w:val="acc2"/>
                      <w:id w:val="766736718"/>
                      <w:placeholder>
                        <w:docPart w:val="DefaultPlaceholder_-1854013440"/>
                      </w:placeholder>
                      <w:text/>
                    </w:sdtPr>
                    <w:sdtEndPr/>
                    <w:sdtContent>
                      <w:r w:rsidR="00C67A6F">
                        <w:rPr>
                          <w:rFonts w:eastAsia="Angsana New"/>
                        </w:rPr>
                        <w:t>acc2</w:t>
                      </w:r>
                    </w:sdtContent>
                  </w:sdt>
                </w:p>
              </w:tc>
            </w:tr>
          </w:tbl>
          <w:p w14:paraId="5077ED42" w14:textId="77777777" w:rsidR="002349F5" w:rsidRPr="002349F5" w:rsidRDefault="002349F5" w:rsidP="002349F5">
            <w:pPr>
              <w:rPr>
                <w:rFonts w:eastAsia="Angsana New"/>
                <w:sz w:val="6"/>
                <w:szCs w:val="6"/>
              </w:rPr>
            </w:pPr>
          </w:p>
        </w:tc>
      </w:tr>
    </w:tbl>
    <w:p w14:paraId="67868B37" w14:textId="3899A433" w:rsidR="003400D8" w:rsidRPr="003400D8" w:rsidRDefault="00807F3F" w:rsidP="003400D8">
      <w:pPr>
        <w:rPr>
          <w:rFonts w:eastAsia="Angsana New"/>
          <w:sz w:val="6"/>
          <w:szCs w:val="6"/>
        </w:rPr>
      </w:pPr>
      <w:r>
        <w:rPr>
          <w:rFonts w:eastAsia="Angsana New"/>
          <w:sz w:val="6"/>
          <w:szCs w:val="6"/>
        </w:rPr>
        <w:t>{{IF CommandTo==true}}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44"/>
        <w:gridCol w:w="1506"/>
        <w:gridCol w:w="4821"/>
        <w:gridCol w:w="2976"/>
      </w:tblGrid>
      <w:tr w:rsidR="003400D8" w:rsidRPr="003400D8" w14:paraId="2B0EE6A9" w14:textId="77777777" w:rsidTr="00637914">
        <w:tc>
          <w:tcPr>
            <w:tcW w:w="444" w:type="dxa"/>
            <w:vAlign w:val="center"/>
          </w:tcPr>
          <w:p w14:paraId="2F97A31C" w14:textId="77777777" w:rsidR="003400D8" w:rsidRPr="003400D8" w:rsidRDefault="003400D8" w:rsidP="003400D8">
            <w:pPr>
              <w:rPr>
                <w:rFonts w:eastAsia="Angsana New"/>
              </w:rPr>
            </w:pPr>
          </w:p>
        </w:tc>
        <w:tc>
          <w:tcPr>
            <w:tcW w:w="1506" w:type="dxa"/>
          </w:tcPr>
          <w:p w14:paraId="675932C0" w14:textId="47177D35" w:rsidR="003400D8" w:rsidRPr="003400D8" w:rsidRDefault="003400D8" w:rsidP="003400D8">
            <w:pPr>
              <w:rPr>
                <w:rFonts w:eastAsia="Angsana New"/>
              </w:rPr>
            </w:pPr>
            <w:r w:rsidRPr="003400D8">
              <w:rPr>
                <w:rFonts w:eastAsia="Angsana New"/>
              </w:rPr>
              <w:t>{{</w:t>
            </w:r>
            <w:proofErr w:type="spellStart"/>
            <w:r w:rsidR="0033614A">
              <w:rPr>
                <w:rFonts w:eastAsia="Angsana New"/>
              </w:rPr>
              <w:t>doc</w:t>
            </w:r>
            <w:r w:rsidRPr="003400D8">
              <w:rPr>
                <w:rFonts w:eastAsia="Angsana New"/>
              </w:rPr>
              <w:t>title</w:t>
            </w:r>
            <w:proofErr w:type="spellEnd"/>
            <w:r w:rsidRPr="003400D8">
              <w:rPr>
                <w:rFonts w:eastAsia="Angsana New"/>
              </w:rPr>
              <w:t>}}</w:t>
            </w:r>
          </w:p>
        </w:tc>
        <w:tc>
          <w:tcPr>
            <w:tcW w:w="4821" w:type="dxa"/>
          </w:tcPr>
          <w:p w14:paraId="63FCD7D3" w14:textId="77777777" w:rsidR="003400D8" w:rsidRPr="003400D8" w:rsidRDefault="00467B13" w:rsidP="003400D8">
            <w:pPr>
              <w:rPr>
                <w:rFonts w:eastAsia="Angsana New"/>
                <w:cs/>
                <w:lang w:eastAsia="th-TH"/>
              </w:rPr>
            </w:pPr>
            <w:sdt>
              <w:sdtPr>
                <w:rPr>
                  <w:rFonts w:eastAsia="Angsana New"/>
                </w:rPr>
                <w:alias w:val="commto"/>
                <w:tag w:val="commto"/>
                <w:id w:val="1664044010"/>
                <w:placeholder>
                  <w:docPart w:val="B9CDB80D06BE46A8B1CD44F533976E82"/>
                </w:placeholder>
                <w:text w:multiLine="1"/>
              </w:sdtPr>
              <w:sdtEndPr/>
              <w:sdtContent>
                <w:proofErr w:type="spellStart"/>
                <w:r w:rsidR="003400D8" w:rsidRPr="003400D8">
                  <w:rPr>
                    <w:rFonts w:eastAsia="Angsana New"/>
                  </w:rPr>
                  <w:t>commto</w:t>
                </w:r>
                <w:proofErr w:type="spellEnd"/>
              </w:sdtContent>
            </w:sdt>
          </w:p>
        </w:tc>
        <w:tc>
          <w:tcPr>
            <w:tcW w:w="2976" w:type="dxa"/>
            <w:vAlign w:val="bottom"/>
          </w:tcPr>
          <w:p w14:paraId="75F09EF4" w14:textId="10332D23" w:rsidR="003400D8" w:rsidRPr="003400D8" w:rsidRDefault="00467B13" w:rsidP="00977F8E">
            <w:pPr>
              <w:jc w:val="right"/>
              <w:rPr>
                <w:rFonts w:eastAsia="Angsana New"/>
                <w:cs/>
                <w:lang w:eastAsia="th-TH"/>
              </w:rPr>
            </w:pPr>
            <w:sdt>
              <w:sdtPr>
                <w:rPr>
                  <w:rFonts w:eastAsia="Angsana New"/>
                  <w:lang w:eastAsia="th-TH"/>
                </w:rPr>
                <w:alias w:val="groupname"/>
                <w:tag w:val="groupname"/>
                <w:id w:val="-1318107342"/>
                <w:placeholder>
                  <w:docPart w:val="DefaultPlaceholder_-1854013440"/>
                </w:placeholder>
                <w:text/>
              </w:sdtPr>
              <w:sdtEndPr/>
              <w:sdtContent>
                <w:proofErr w:type="spellStart"/>
                <w:r w:rsidR="00977F8E">
                  <w:rPr>
                    <w:rFonts w:eastAsia="Angsana New"/>
                    <w:lang w:eastAsia="th-TH"/>
                  </w:rPr>
                  <w:t>groupname</w:t>
                </w:r>
                <w:proofErr w:type="spellEnd"/>
              </w:sdtContent>
            </w:sdt>
          </w:p>
        </w:tc>
      </w:tr>
    </w:tbl>
    <w:p w14:paraId="75B3AA26" w14:textId="07B0F630" w:rsidR="003400D8" w:rsidRPr="003400D8" w:rsidRDefault="00807F3F" w:rsidP="003400D8">
      <w:pPr>
        <w:rPr>
          <w:rFonts w:eastAsia="Angsana New"/>
          <w:sz w:val="6"/>
          <w:szCs w:val="6"/>
        </w:rPr>
      </w:pPr>
      <w:r>
        <w:rPr>
          <w:rFonts w:eastAsia="Angsana New"/>
          <w:sz w:val="6"/>
          <w:szCs w:val="6"/>
        </w:rPr>
        <w:t>{{END-IF}} {{IF SendTo==</w:t>
      </w:r>
      <w:r w:rsidR="00C25C2B">
        <w:rPr>
          <w:rFonts w:eastAsia="Angsana New"/>
          <w:sz w:val="6"/>
          <w:szCs w:val="6"/>
        </w:rPr>
        <w:t>false</w:t>
      </w:r>
      <w:r>
        <w:rPr>
          <w:rFonts w:eastAsia="Angsana New"/>
          <w:sz w:val="6"/>
          <w:szCs w:val="6"/>
        </w:rPr>
        <w:t>}}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"/>
        <w:gridCol w:w="1502"/>
        <w:gridCol w:w="7679"/>
      </w:tblGrid>
      <w:tr w:rsidR="003400D8" w:rsidRPr="003400D8" w14:paraId="23325256" w14:textId="77777777" w:rsidTr="00637914">
        <w:tc>
          <w:tcPr>
            <w:tcW w:w="468" w:type="dxa"/>
          </w:tcPr>
          <w:p w14:paraId="08935BF5" w14:textId="77777777" w:rsidR="003400D8" w:rsidRPr="003400D8" w:rsidRDefault="003400D8" w:rsidP="003400D8">
            <w:pPr>
              <w:rPr>
                <w:rFonts w:eastAsia="Angsana New"/>
              </w:rPr>
            </w:pPr>
          </w:p>
        </w:tc>
        <w:tc>
          <w:tcPr>
            <w:tcW w:w="1530" w:type="dxa"/>
          </w:tcPr>
          <w:p w14:paraId="183B8C11" w14:textId="77777777" w:rsidR="003400D8" w:rsidRPr="003400D8" w:rsidRDefault="003400D8" w:rsidP="003400D8">
            <w:pPr>
              <w:rPr>
                <w:rFonts w:eastAsia="Angsana New"/>
                <w:cs/>
              </w:rPr>
            </w:pPr>
            <w:r w:rsidRPr="003400D8">
              <w:rPr>
                <w:rFonts w:eastAsia="Angsana New"/>
                <w:cs/>
              </w:rPr>
              <w:t>อยู่ที่</w:t>
            </w:r>
          </w:p>
        </w:tc>
        <w:tc>
          <w:tcPr>
            <w:tcW w:w="7861" w:type="dxa"/>
          </w:tcPr>
          <w:p w14:paraId="3F791548" w14:textId="751E81C3" w:rsidR="003400D8" w:rsidRPr="003400D8" w:rsidRDefault="00467B13" w:rsidP="003400D8">
            <w:pPr>
              <w:rPr>
                <w:rFonts w:eastAsia="Angsana New"/>
              </w:rPr>
            </w:pPr>
            <w:sdt>
              <w:sdtPr>
                <w:rPr>
                  <w:rFonts w:eastAsia="Angsana New"/>
                </w:rPr>
                <w:alias w:val="addrno"/>
                <w:tag w:val="addrno"/>
                <w:id w:val="538701444"/>
                <w:placeholder>
                  <w:docPart w:val="DefaultPlaceholder_-1854013440"/>
                </w:placeholder>
                <w:text w:multiLine="1"/>
              </w:sdtPr>
              <w:sdtEndPr/>
              <w:sdtContent>
                <w:proofErr w:type="spellStart"/>
                <w:r w:rsidR="00C67A6F">
                  <w:rPr>
                    <w:rFonts w:eastAsia="Angsana New"/>
                  </w:rPr>
                  <w:t>addrno</w:t>
                </w:r>
                <w:proofErr w:type="spellEnd"/>
              </w:sdtContent>
            </w:sdt>
          </w:p>
        </w:tc>
      </w:tr>
    </w:tbl>
    <w:p w14:paraId="5C8D654A" w14:textId="66CE09CC" w:rsidR="003400D8" w:rsidRPr="003400D8" w:rsidRDefault="00807F3F" w:rsidP="003400D8">
      <w:pPr>
        <w:rPr>
          <w:rFonts w:eastAsia="Angsana New"/>
          <w:sz w:val="6"/>
          <w:szCs w:val="6"/>
        </w:rPr>
      </w:pPr>
      <w:r>
        <w:rPr>
          <w:rFonts w:eastAsia="Angsana New"/>
          <w:sz w:val="6"/>
          <w:szCs w:val="6"/>
        </w:rPr>
        <w:t>{{END-IF}}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47"/>
        <w:gridCol w:w="9300"/>
      </w:tblGrid>
      <w:tr w:rsidR="00771A37" w:rsidRPr="004C0061" w14:paraId="6594639D" w14:textId="77777777" w:rsidTr="00947395">
        <w:tc>
          <w:tcPr>
            <w:tcW w:w="447" w:type="dxa"/>
            <w:vAlign w:val="center"/>
          </w:tcPr>
          <w:p w14:paraId="70714EC4" w14:textId="77777777" w:rsidR="00771A37" w:rsidRPr="004C0061" w:rsidRDefault="00771A37" w:rsidP="00947395">
            <w:pPr>
              <w:pStyle w:val="a4"/>
              <w:tabs>
                <w:tab w:val="left" w:pos="720"/>
              </w:tabs>
              <w:spacing w:before="60"/>
              <w:rPr>
                <w:rFonts w:cs="TH SarabunPSK"/>
                <w:color w:val="000000"/>
              </w:rPr>
            </w:pPr>
          </w:p>
        </w:tc>
        <w:tc>
          <w:tcPr>
            <w:tcW w:w="9300" w:type="dxa"/>
          </w:tcPr>
          <w:sdt>
            <w:sdtPr>
              <w:rPr>
                <w:rFonts w:hint="cs"/>
              </w:rPr>
              <w:alias w:val="detail1"/>
              <w:tag w:val="detail1"/>
              <w:id w:val="-1138406622"/>
              <w:placeholder>
                <w:docPart w:val="101754BB967E43F29F4F7789B3AB6645"/>
              </w:placeholder>
            </w:sdtPr>
            <w:sdtContent>
              <w:p w14:paraId="45E7B841" w14:textId="4D8B7532" w:rsidR="00771A37" w:rsidRPr="00E3177C" w:rsidRDefault="00E3177C" w:rsidP="00E3177C">
                <w:pPr>
                  <w:spacing w:before="120"/>
                  <w:ind w:firstLine="1508"/>
                  <w:contextualSpacing/>
                  <w:jc w:val="thaiDistribute"/>
                  <w:rPr>
                    <w:rFonts w:hint="cs"/>
                  </w:rPr>
                </w:pPr>
                <w:r w:rsidRPr="00E3177C">
                  <w:rPr>
                    <w:rFonts w:hint="cs"/>
                  </w:rPr>
                  <w:t>detail1</w:t>
                </w:r>
              </w:p>
            </w:sdtContent>
          </w:sdt>
        </w:tc>
      </w:tr>
    </w:tbl>
    <w:p w14:paraId="08BE5B40" w14:textId="77777777" w:rsidR="00771A37" w:rsidRPr="004C0061" w:rsidRDefault="00771A37" w:rsidP="00D87700">
      <w:pPr>
        <w:rPr>
          <w:rFonts w:eastAsia="Angsana New"/>
          <w:sz w:val="6"/>
          <w:szCs w:val="6"/>
        </w:rPr>
      </w:pPr>
    </w:p>
    <w:tbl>
      <w:tblPr>
        <w:tblW w:w="9747" w:type="dxa"/>
        <w:tblBorders>
          <w:bottom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"/>
        <w:gridCol w:w="2824"/>
        <w:gridCol w:w="4111"/>
        <w:gridCol w:w="2409"/>
      </w:tblGrid>
      <w:tr w:rsidR="006F1E76" w:rsidRPr="004C0061" w14:paraId="7013F605" w14:textId="77777777" w:rsidTr="000A72E7">
        <w:trPr>
          <w:cantSplit/>
          <w:trHeight w:hRule="exact" w:val="227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C550E" w14:textId="77777777" w:rsidR="006F1E76" w:rsidRPr="004C0061" w:rsidRDefault="006F1E76" w:rsidP="000A72E7">
            <w:pPr>
              <w:pStyle w:val="a4"/>
              <w:keepNext/>
              <w:tabs>
                <w:tab w:val="left" w:pos="720"/>
              </w:tabs>
              <w:jc w:val="both"/>
              <w:rPr>
                <w:rFonts w:cs="TH SarabunPSK"/>
                <w:color w:val="000000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7E190" w14:textId="77777777" w:rsidR="006F1E76" w:rsidRPr="004C0061" w:rsidRDefault="006F1E76" w:rsidP="000A72E7">
            <w:pPr>
              <w:pStyle w:val="a4"/>
              <w:keepNext/>
              <w:tabs>
                <w:tab w:val="left" w:pos="720"/>
              </w:tabs>
              <w:rPr>
                <w:rFonts w:cs="TH SarabunPSK"/>
                <w:color w:val="000000"/>
              </w:rPr>
            </w:pPr>
          </w:p>
        </w:tc>
        <w:tc>
          <w:tcPr>
            <w:tcW w:w="411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5254F" w14:textId="77777777" w:rsidR="006F1E76" w:rsidRPr="004C0061" w:rsidRDefault="006F1E76" w:rsidP="000A72E7">
            <w:pPr>
              <w:pStyle w:val="a4"/>
              <w:keepNext/>
              <w:tabs>
                <w:tab w:val="left" w:pos="720"/>
              </w:tabs>
              <w:jc w:val="center"/>
              <w:rPr>
                <w:rFonts w:cs="TH SarabunPSK"/>
                <w:color w:val="000000"/>
              </w:rPr>
            </w:pPr>
            <w:bookmarkStart w:id="0" w:name="signature"/>
            <w:bookmarkEnd w:id="0"/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512ED" w14:textId="77777777" w:rsidR="006F1E76" w:rsidRPr="004C0061" w:rsidRDefault="006F1E76" w:rsidP="000A72E7">
            <w:pPr>
              <w:pStyle w:val="a4"/>
              <w:keepNext/>
              <w:tabs>
                <w:tab w:val="left" w:pos="720"/>
              </w:tabs>
              <w:jc w:val="right"/>
              <w:rPr>
                <w:rFonts w:cs="TH SarabunPSK"/>
                <w:color w:val="000000"/>
              </w:rPr>
            </w:pPr>
          </w:p>
        </w:tc>
      </w:tr>
      <w:tr w:rsidR="006F1E76" w:rsidRPr="004C0061" w14:paraId="0844382E" w14:textId="77777777" w:rsidTr="00315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8D21B9F" w14:textId="77777777" w:rsidR="006F1E76" w:rsidRPr="004C0061" w:rsidRDefault="006F1E76" w:rsidP="000A72E7">
            <w:pPr>
              <w:keepNext/>
              <w:rPr>
                <w:rFonts w:eastAsia="Cordia New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14:paraId="3F7A7BB4" w14:textId="77777777" w:rsidR="006F1E76" w:rsidRPr="004C0061" w:rsidRDefault="006F1E76" w:rsidP="000A72E7">
            <w:pPr>
              <w:keepNext/>
              <w:rPr>
                <w:rFonts w:eastAsia="Cordia New"/>
              </w:rPr>
            </w:pPr>
          </w:p>
        </w:tc>
        <w:tc>
          <w:tcPr>
            <w:tcW w:w="411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E8732B" w14:textId="77777777" w:rsidR="006F1E76" w:rsidRPr="004C0061" w:rsidRDefault="006F1E76" w:rsidP="000A72E7">
            <w:pPr>
              <w:keepNext/>
              <w:rPr>
                <w:rFonts w:eastAsia="Cordia New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68971D19" w14:textId="77777777" w:rsidR="006F1E76" w:rsidRPr="004C0061" w:rsidRDefault="00851751" w:rsidP="000A72E7">
            <w:pPr>
              <w:pStyle w:val="a4"/>
              <w:keepNext/>
              <w:tabs>
                <w:tab w:val="left" w:pos="720"/>
              </w:tabs>
              <w:jc w:val="right"/>
              <w:rPr>
                <w:rFonts w:cs="TH SarabunPSK"/>
              </w:rPr>
            </w:pPr>
            <w:r w:rsidRPr="004C0061">
              <w:rPr>
                <w:rFonts w:cs="TH SarabunPSK"/>
                <w:color w:val="000000"/>
                <w:cs/>
              </w:rPr>
              <w:t>ตุลาการ</w:t>
            </w:r>
            <w:r w:rsidR="006B1E38" w:rsidRPr="004C0061">
              <w:rPr>
                <w:rFonts w:cs="TH SarabunPSK"/>
                <w:color w:val="000000"/>
                <w:cs/>
              </w:rPr>
              <w:t>ศาลปกครอง</w:t>
            </w:r>
          </w:p>
        </w:tc>
      </w:tr>
      <w:tr w:rsidR="00441101" w:rsidRPr="004C0061" w14:paraId="06672B94" w14:textId="77777777" w:rsidTr="00315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C2BE5FF" w14:textId="77777777" w:rsidR="00441101" w:rsidRPr="004C0061" w:rsidRDefault="00441101" w:rsidP="000A72E7">
            <w:pPr>
              <w:keepNext/>
              <w:rPr>
                <w:rFonts w:eastAsia="Cordia New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14:paraId="7B2344B2" w14:textId="77777777" w:rsidR="00441101" w:rsidRPr="004C0061" w:rsidRDefault="00441101" w:rsidP="000A72E7">
            <w:pPr>
              <w:keepNext/>
              <w:rPr>
                <w:rFonts w:eastAsia="Cordia New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30F516F" w14:textId="3227AFD2" w:rsidR="00441101" w:rsidRPr="004C0061" w:rsidRDefault="004409F2" w:rsidP="000A72E7">
            <w:pPr>
              <w:keepNext/>
              <w:jc w:val="center"/>
              <w:rPr>
                <w:rFonts w:eastAsia="Cordia New"/>
              </w:rPr>
            </w:pPr>
            <w:r>
              <w:rPr>
                <w:color w:val="000000"/>
              </w:rPr>
              <w:t>{{</w:t>
            </w:r>
            <w:proofErr w:type="spellStart"/>
            <w:r>
              <w:rPr>
                <w:color w:val="000000"/>
              </w:rPr>
              <w:t>pname</w:t>
            </w:r>
            <w:proofErr w:type="spellEnd"/>
            <w:r>
              <w:rPr>
                <w:color w:val="000000"/>
              </w:rPr>
              <w:t>}}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4DB3D109" w14:textId="77777777" w:rsidR="00441101" w:rsidRPr="004C0061" w:rsidRDefault="00441101" w:rsidP="000A72E7">
            <w:pPr>
              <w:pStyle w:val="a4"/>
              <w:keepNext/>
              <w:tabs>
                <w:tab w:val="left" w:pos="720"/>
              </w:tabs>
              <w:jc w:val="right"/>
              <w:rPr>
                <w:rFonts w:cs="TH SarabunPSK"/>
              </w:rPr>
            </w:pPr>
          </w:p>
        </w:tc>
      </w:tr>
    </w:tbl>
    <w:tbl>
      <w:tblPr>
        <w:tblpPr w:leftFromText="181" w:rightFromText="181" w:tblpYSpec="bottom"/>
        <w:tblW w:w="9747" w:type="dxa"/>
        <w:tblLook w:val="0000" w:firstRow="0" w:lastRow="0" w:firstColumn="0" w:lastColumn="0" w:noHBand="0" w:noVBand="0"/>
      </w:tblPr>
      <w:tblGrid>
        <w:gridCol w:w="447"/>
        <w:gridCol w:w="9300"/>
      </w:tblGrid>
      <w:tr w:rsidR="007B611D" w:rsidRPr="004C0061" w14:paraId="00118105" w14:textId="77777777" w:rsidTr="002069A2">
        <w:trPr>
          <w:cantSplit/>
          <w:tblHeader/>
        </w:trPr>
        <w:tc>
          <w:tcPr>
            <w:tcW w:w="447" w:type="dxa"/>
            <w:vAlign w:val="center"/>
          </w:tcPr>
          <w:p w14:paraId="687AB821" w14:textId="77777777" w:rsidR="007B611D" w:rsidRPr="004C0061" w:rsidRDefault="007B611D" w:rsidP="00FA774C">
            <w:pPr>
              <w:pStyle w:val="a4"/>
              <w:tabs>
                <w:tab w:val="left" w:pos="720"/>
              </w:tabs>
              <w:contextualSpacing/>
              <w:rPr>
                <w:rFonts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vAlign w:val="center"/>
          </w:tcPr>
          <w:p w14:paraId="46F6AB2C" w14:textId="6871F752" w:rsidR="007B611D" w:rsidRPr="004C0061" w:rsidRDefault="00A35EB9" w:rsidP="00FA774C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{{</w:t>
            </w:r>
            <w:proofErr w:type="spellStart"/>
            <w:r w:rsidRPr="00A35EB9">
              <w:rPr>
                <w:sz w:val="32"/>
                <w:szCs w:val="32"/>
              </w:rPr>
              <w:t>courtname</w:t>
            </w:r>
            <w:proofErr w:type="spellEnd"/>
            <w:r>
              <w:rPr>
                <w:sz w:val="32"/>
                <w:szCs w:val="32"/>
              </w:rPr>
              <w:t>}}</w:t>
            </w:r>
          </w:p>
        </w:tc>
      </w:tr>
      <w:tr w:rsidR="007B611D" w:rsidRPr="004C0061" w14:paraId="19ACDA94" w14:textId="77777777" w:rsidTr="002069A2">
        <w:trPr>
          <w:cantSplit/>
          <w:tblHeader/>
        </w:trPr>
        <w:tc>
          <w:tcPr>
            <w:tcW w:w="447" w:type="dxa"/>
            <w:vAlign w:val="center"/>
          </w:tcPr>
          <w:p w14:paraId="3A8F3B9D" w14:textId="77777777" w:rsidR="007B611D" w:rsidRPr="004C0061" w:rsidRDefault="007B611D" w:rsidP="00FA774C">
            <w:pPr>
              <w:pStyle w:val="a4"/>
              <w:tabs>
                <w:tab w:val="left" w:pos="720"/>
              </w:tabs>
              <w:contextualSpacing/>
              <w:rPr>
                <w:rFonts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vAlign w:val="center"/>
          </w:tcPr>
          <w:p w14:paraId="23EEC29E" w14:textId="15F962FA" w:rsidR="007B611D" w:rsidRPr="004C0061" w:rsidRDefault="00513F4D" w:rsidP="00FA774C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{{</w:t>
            </w:r>
            <w:proofErr w:type="spellStart"/>
            <w:r w:rsidRPr="00513F4D">
              <w:rPr>
                <w:sz w:val="32"/>
                <w:szCs w:val="32"/>
              </w:rPr>
              <w:t>courtno</w:t>
            </w:r>
            <w:proofErr w:type="spellEnd"/>
            <w:r>
              <w:rPr>
                <w:sz w:val="32"/>
                <w:szCs w:val="32"/>
              </w:rPr>
              <w:t>}}</w:t>
            </w:r>
          </w:p>
        </w:tc>
      </w:tr>
      <w:tr w:rsidR="007B611D" w:rsidRPr="004C0061" w14:paraId="3AFB412A" w14:textId="77777777" w:rsidTr="002069A2">
        <w:trPr>
          <w:cantSplit/>
          <w:tblHeader/>
        </w:trPr>
        <w:tc>
          <w:tcPr>
            <w:tcW w:w="447" w:type="dxa"/>
            <w:vAlign w:val="center"/>
          </w:tcPr>
          <w:p w14:paraId="174A1591" w14:textId="77777777" w:rsidR="007B611D" w:rsidRPr="004C0061" w:rsidRDefault="007B611D" w:rsidP="00FA774C">
            <w:pPr>
              <w:pStyle w:val="a4"/>
              <w:tabs>
                <w:tab w:val="left" w:pos="720"/>
              </w:tabs>
              <w:contextualSpacing/>
              <w:rPr>
                <w:rFonts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vAlign w:val="center"/>
          </w:tcPr>
          <w:p w14:paraId="102A1F30" w14:textId="41C86CE8" w:rsidR="007B611D" w:rsidRPr="004C0061" w:rsidRDefault="00513F4D" w:rsidP="00FA774C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{{</w:t>
            </w:r>
            <w:proofErr w:type="spellStart"/>
            <w:r w:rsidR="00E908DE" w:rsidRPr="00E908DE">
              <w:rPr>
                <w:sz w:val="32"/>
                <w:szCs w:val="32"/>
              </w:rPr>
              <w:t>courttam</w:t>
            </w:r>
            <w:proofErr w:type="spellEnd"/>
            <w:r>
              <w:rPr>
                <w:sz w:val="32"/>
                <w:szCs w:val="32"/>
              </w:rPr>
              <w:t>}}</w:t>
            </w:r>
          </w:p>
        </w:tc>
      </w:tr>
      <w:tr w:rsidR="007B611D" w:rsidRPr="004C0061" w14:paraId="69976780" w14:textId="77777777" w:rsidTr="002069A2">
        <w:trPr>
          <w:cantSplit/>
          <w:tblHeader/>
        </w:trPr>
        <w:tc>
          <w:tcPr>
            <w:tcW w:w="447" w:type="dxa"/>
            <w:vAlign w:val="center"/>
          </w:tcPr>
          <w:p w14:paraId="53FFC219" w14:textId="77777777" w:rsidR="007B611D" w:rsidRPr="004C0061" w:rsidRDefault="007B611D" w:rsidP="00FA774C">
            <w:pPr>
              <w:pStyle w:val="a4"/>
              <w:tabs>
                <w:tab w:val="left" w:pos="720"/>
              </w:tabs>
              <w:contextualSpacing/>
              <w:rPr>
                <w:rFonts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vAlign w:val="center"/>
          </w:tcPr>
          <w:p w14:paraId="15C60AC2" w14:textId="38B67DBE" w:rsidR="007B611D" w:rsidRPr="004C0061" w:rsidRDefault="00E908DE" w:rsidP="00FA774C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{{</w:t>
            </w:r>
            <w:proofErr w:type="spellStart"/>
            <w:r w:rsidRPr="00E908DE">
              <w:rPr>
                <w:sz w:val="32"/>
                <w:szCs w:val="32"/>
              </w:rPr>
              <w:t>courttel</w:t>
            </w:r>
            <w:proofErr w:type="spellEnd"/>
            <w:r>
              <w:rPr>
                <w:sz w:val="32"/>
                <w:szCs w:val="32"/>
              </w:rPr>
              <w:t>}}</w:t>
            </w:r>
          </w:p>
        </w:tc>
      </w:tr>
      <w:tr w:rsidR="007B611D" w:rsidRPr="004C0061" w14:paraId="39AB023A" w14:textId="77777777" w:rsidTr="002069A2">
        <w:trPr>
          <w:cantSplit/>
          <w:tblHeader/>
        </w:trPr>
        <w:tc>
          <w:tcPr>
            <w:tcW w:w="447" w:type="dxa"/>
            <w:vAlign w:val="center"/>
          </w:tcPr>
          <w:p w14:paraId="706A8E16" w14:textId="77777777" w:rsidR="007B611D" w:rsidRPr="004C0061" w:rsidRDefault="007B611D" w:rsidP="00FA774C">
            <w:pPr>
              <w:pStyle w:val="a4"/>
              <w:tabs>
                <w:tab w:val="left" w:pos="720"/>
              </w:tabs>
              <w:contextualSpacing/>
              <w:rPr>
                <w:rFonts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vAlign w:val="center"/>
          </w:tcPr>
          <w:p w14:paraId="42D9D41C" w14:textId="6C393018" w:rsidR="007B611D" w:rsidRPr="004C0061" w:rsidRDefault="00E908DE" w:rsidP="00FA774C">
            <w:pPr>
              <w:contextualSpacing/>
              <w:rPr>
                <w:sz w:val="32"/>
                <w:szCs w:val="32"/>
              </w:rPr>
            </w:pPr>
            <w:r>
              <w:rPr>
                <w:rFonts w:eastAsia="Angsana New"/>
                <w:sz w:val="32"/>
                <w:szCs w:val="32"/>
              </w:rPr>
              <w:t>{{</w:t>
            </w:r>
            <w:r w:rsidRPr="00E908DE">
              <w:rPr>
                <w:rFonts w:eastAsia="Angsana New"/>
                <w:sz w:val="32"/>
                <w:szCs w:val="32"/>
              </w:rPr>
              <w:t>courttel2</w:t>
            </w:r>
            <w:r>
              <w:rPr>
                <w:rFonts w:eastAsia="Angsana New"/>
                <w:sz w:val="32"/>
                <w:szCs w:val="32"/>
              </w:rPr>
              <w:t>}}</w:t>
            </w:r>
          </w:p>
        </w:tc>
      </w:tr>
    </w:tbl>
    <w:p w14:paraId="70812C8E" w14:textId="77777777" w:rsidR="007B611D" w:rsidRPr="004C0061" w:rsidRDefault="00486EE5">
      <w:pPr>
        <w:rPr>
          <w:rFonts w:eastAsia="Cordia New"/>
          <w:sz w:val="2"/>
          <w:szCs w:val="2"/>
        </w:rPr>
      </w:pPr>
      <w:r w:rsidRPr="004C0061">
        <w:rPr>
          <w:rFonts w:eastAsia="Cordia New"/>
          <w:sz w:val="2"/>
          <w:szCs w:val="2"/>
          <w:cs/>
        </w:rPr>
        <w:br w:type="page"/>
      </w:r>
    </w:p>
    <w:p w14:paraId="4F578ABC" w14:textId="40F20D38" w:rsidR="00CE0850" w:rsidRDefault="00CE0850" w:rsidP="00BE34D0">
      <w:pPr>
        <w:rPr>
          <w:sz w:val="6"/>
          <w:szCs w:val="6"/>
        </w:rPr>
      </w:pPr>
      <w:r>
        <w:rPr>
          <w:sz w:val="6"/>
          <w:szCs w:val="6"/>
        </w:rPr>
        <w:lastRenderedPageBreak/>
        <w:t>{{IF SendTo==true}}</w:t>
      </w:r>
    </w:p>
    <w:tbl>
      <w:tblPr>
        <w:tblW w:w="9747" w:type="dxa"/>
        <w:tblLook w:val="0000" w:firstRow="0" w:lastRow="0" w:firstColumn="0" w:lastColumn="0" w:noHBand="0" w:noVBand="0"/>
      </w:tblPr>
      <w:tblGrid>
        <w:gridCol w:w="447"/>
        <w:gridCol w:w="945"/>
        <w:gridCol w:w="8355"/>
      </w:tblGrid>
      <w:tr w:rsidR="00CE0850" w:rsidRPr="00CE0850" w14:paraId="2DD24058" w14:textId="77777777" w:rsidTr="00D2415B">
        <w:trPr>
          <w:cantSplit/>
        </w:trPr>
        <w:tc>
          <w:tcPr>
            <w:tcW w:w="447" w:type="dxa"/>
            <w:vAlign w:val="center"/>
          </w:tcPr>
          <w:p w14:paraId="37BF298C" w14:textId="50649D8B" w:rsidR="00CE0850" w:rsidRPr="00CE0850" w:rsidRDefault="00CE0850" w:rsidP="00CE0850"/>
        </w:tc>
        <w:tc>
          <w:tcPr>
            <w:tcW w:w="945" w:type="dxa"/>
          </w:tcPr>
          <w:p w14:paraId="3BA99F06" w14:textId="77777777" w:rsidR="00CE0850" w:rsidRPr="00CE0850" w:rsidRDefault="00CE0850" w:rsidP="00CE0850">
            <w:pPr>
              <w:rPr>
                <w:cs/>
              </w:rPr>
            </w:pPr>
          </w:p>
        </w:tc>
        <w:tc>
          <w:tcPr>
            <w:tcW w:w="8355" w:type="dxa"/>
          </w:tcPr>
          <w:p w14:paraId="754687BC" w14:textId="77777777" w:rsidR="00CE0850" w:rsidRPr="00CE0850" w:rsidRDefault="00CE0850" w:rsidP="00CE0850"/>
        </w:tc>
      </w:tr>
      <w:tr w:rsidR="00CE0850" w:rsidRPr="00CE0850" w14:paraId="5EB7B3F1" w14:textId="77777777" w:rsidTr="00D2415B">
        <w:trPr>
          <w:cantSplit/>
        </w:trPr>
        <w:tc>
          <w:tcPr>
            <w:tcW w:w="447" w:type="dxa"/>
            <w:vAlign w:val="center"/>
          </w:tcPr>
          <w:p w14:paraId="75FB2BFC" w14:textId="77777777" w:rsidR="00CE0850" w:rsidRPr="00CE0850" w:rsidRDefault="00CE0850" w:rsidP="00CE0850"/>
        </w:tc>
        <w:tc>
          <w:tcPr>
            <w:tcW w:w="945" w:type="dxa"/>
          </w:tcPr>
          <w:p w14:paraId="3FD34F58" w14:textId="77777777" w:rsidR="00CE0850" w:rsidRPr="00CE0850" w:rsidRDefault="00CE0850" w:rsidP="00CE0850">
            <w:r w:rsidRPr="00CE0850">
              <w:rPr>
                <w:cs/>
              </w:rPr>
              <w:t>ผู้รับ</w:t>
            </w:r>
          </w:p>
        </w:tc>
        <w:tc>
          <w:tcPr>
            <w:tcW w:w="8355" w:type="dxa"/>
          </w:tcPr>
          <w:sdt>
            <w:sdtPr>
              <w:alias w:val="sendto"/>
              <w:tag w:val="sendto"/>
              <w:id w:val="-425420684"/>
              <w:placeholder>
                <w:docPart w:val="61B7F281266342D98E5D041B7AD8EC38"/>
              </w:placeholder>
              <w:text/>
            </w:sdtPr>
            <w:sdtEndPr/>
            <w:sdtContent>
              <w:p w14:paraId="2897B2EB" w14:textId="77777777" w:rsidR="00CE0850" w:rsidRPr="00CE0850" w:rsidRDefault="00CE0850" w:rsidP="00CE0850">
                <w:proofErr w:type="spellStart"/>
                <w:r w:rsidRPr="00CE0850">
                  <w:t>sendto</w:t>
                </w:r>
                <w:proofErr w:type="spellEnd"/>
              </w:p>
            </w:sdtContent>
          </w:sdt>
        </w:tc>
      </w:tr>
      <w:tr w:rsidR="00CE0850" w:rsidRPr="00CE0850" w14:paraId="6F7544FD" w14:textId="77777777" w:rsidTr="00D2415B">
        <w:trPr>
          <w:cantSplit/>
        </w:trPr>
        <w:tc>
          <w:tcPr>
            <w:tcW w:w="447" w:type="dxa"/>
          </w:tcPr>
          <w:p w14:paraId="487F04D5" w14:textId="77777777" w:rsidR="00CE0850" w:rsidRPr="00CE0850" w:rsidRDefault="00CE0850" w:rsidP="00CE0850"/>
        </w:tc>
        <w:tc>
          <w:tcPr>
            <w:tcW w:w="945" w:type="dxa"/>
          </w:tcPr>
          <w:p w14:paraId="4BE948E1" w14:textId="77777777" w:rsidR="00CE0850" w:rsidRPr="00CE0850" w:rsidRDefault="00CE0850" w:rsidP="00CE0850">
            <w:r w:rsidRPr="00CE0850">
              <w:rPr>
                <w:cs/>
              </w:rPr>
              <w:t>อยู่ที่</w:t>
            </w:r>
          </w:p>
        </w:tc>
        <w:tc>
          <w:tcPr>
            <w:tcW w:w="8355" w:type="dxa"/>
          </w:tcPr>
          <w:sdt>
            <w:sdtPr>
              <w:alias w:val="addrno"/>
              <w:tag w:val="addrno"/>
              <w:id w:val="1771202357"/>
              <w:placeholder>
                <w:docPart w:val="353517B4072A44819189A347469949D8"/>
              </w:placeholder>
              <w:text w:multiLine="1"/>
            </w:sdtPr>
            <w:sdtEndPr/>
            <w:sdtContent>
              <w:p w14:paraId="4F9DAFFC" w14:textId="77777777" w:rsidR="00CE0850" w:rsidRPr="00CE0850" w:rsidRDefault="00CE0850" w:rsidP="00CE0850">
                <w:pPr>
                  <w:rPr>
                    <w:cs/>
                  </w:rPr>
                </w:pPr>
                <w:proofErr w:type="spellStart"/>
                <w:r w:rsidRPr="00CE0850">
                  <w:t>addrno</w:t>
                </w:r>
                <w:proofErr w:type="spellEnd"/>
              </w:p>
            </w:sdtContent>
          </w:sdt>
        </w:tc>
      </w:tr>
    </w:tbl>
    <w:p w14:paraId="4690A095" w14:textId="77777777" w:rsidR="00CE0850" w:rsidRPr="00CE0850" w:rsidRDefault="00CE0850" w:rsidP="00BE34D0"/>
    <w:p w14:paraId="52C5FC61" w14:textId="611D92AB" w:rsidR="00D4413B" w:rsidRPr="00BE34D0" w:rsidRDefault="00CE0850" w:rsidP="00BE34D0">
      <w:pPr>
        <w:rPr>
          <w:sz w:val="6"/>
          <w:szCs w:val="6"/>
        </w:rPr>
      </w:pPr>
      <w:r>
        <w:rPr>
          <w:sz w:val="6"/>
          <w:szCs w:val="6"/>
        </w:rPr>
        <w:t>{{END-IF</w:t>
      </w:r>
      <w:proofErr w:type="gramStart"/>
      <w:r>
        <w:rPr>
          <w:sz w:val="6"/>
          <w:szCs w:val="6"/>
        </w:rPr>
        <w:t>}}</w:t>
      </w:r>
      <w:r w:rsidR="00D4413B" w:rsidRPr="00BE34D0">
        <w:rPr>
          <w:rFonts w:hint="cs"/>
          <w:sz w:val="6"/>
          <w:szCs w:val="6"/>
        </w:rPr>
        <w:t>{</w:t>
      </w:r>
      <w:proofErr w:type="gramEnd"/>
      <w:r w:rsidR="00D4413B" w:rsidRPr="00BE34D0">
        <w:rPr>
          <w:rFonts w:hint="cs"/>
          <w:sz w:val="6"/>
          <w:szCs w:val="6"/>
        </w:rPr>
        <w:t xml:space="preserve">{IF </w:t>
      </w:r>
      <w:r w:rsidR="0028209A" w:rsidRPr="00BE34D0">
        <w:rPr>
          <w:rFonts w:hint="cs"/>
          <w:sz w:val="6"/>
          <w:szCs w:val="6"/>
        </w:rPr>
        <w:t>W</w:t>
      </w:r>
      <w:r w:rsidR="00D4413B" w:rsidRPr="00BE34D0">
        <w:rPr>
          <w:rFonts w:hint="cs"/>
          <w:sz w:val="6"/>
          <w:szCs w:val="6"/>
        </w:rPr>
        <w:t>arning==true}}</w:t>
      </w:r>
    </w:p>
    <w:p w14:paraId="26973A59" w14:textId="53CF4CE6" w:rsidR="00E16C7D" w:rsidRPr="004C0061" w:rsidRDefault="00E16C7D" w:rsidP="002069A2">
      <w:pPr>
        <w:pStyle w:val="1"/>
        <w:spacing w:before="360"/>
        <w:ind w:right="6"/>
        <w:rPr>
          <w:rFonts w:cs="TH SarabunPSK"/>
          <w:b/>
          <w:bCs/>
          <w:sz w:val="36"/>
          <w:szCs w:val="36"/>
          <w:u w:val="single"/>
        </w:rPr>
      </w:pPr>
      <w:r w:rsidRPr="004C0061">
        <w:rPr>
          <w:rFonts w:cs="TH SarabunPSK"/>
          <w:b/>
          <w:bCs/>
          <w:sz w:val="36"/>
          <w:szCs w:val="36"/>
          <w:u w:val="single"/>
          <w:cs/>
        </w:rPr>
        <w:t>คำเตือน</w:t>
      </w:r>
    </w:p>
    <w:p w14:paraId="12A63E6D" w14:textId="5325920D" w:rsidR="00E16C7D" w:rsidRPr="004C0061" w:rsidRDefault="00963B97" w:rsidP="002069A2">
      <w:pPr>
        <w:ind w:right="6" w:firstLine="720"/>
        <w:jc w:val="thaiDistribute"/>
      </w:pPr>
      <w:r>
        <w:tab/>
      </w:r>
      <w:sdt>
        <w:sdtPr>
          <w:alias w:val="warning"/>
          <w:tag w:val="warning"/>
          <w:id w:val="-960485348"/>
          <w:placeholder>
            <w:docPart w:val="DefaultPlaceholder_-1854013440"/>
          </w:placeholder>
          <w:text w:multiLine="1"/>
        </w:sdtPr>
        <w:sdtEndPr/>
        <w:sdtContent>
          <w:r w:rsidR="001B6085">
            <w:t>warning</w:t>
          </w:r>
        </w:sdtContent>
      </w:sdt>
    </w:p>
    <w:p w14:paraId="731EC084" w14:textId="77777777" w:rsidR="00807F3F" w:rsidRPr="00807F3F" w:rsidRDefault="00807F3F" w:rsidP="0047575E">
      <w:pPr>
        <w:rPr>
          <w:rFonts w:eastAsia="Cordia New"/>
        </w:rPr>
      </w:pPr>
    </w:p>
    <w:p w14:paraId="0EB5AA20" w14:textId="0DCC567D" w:rsidR="007B611D" w:rsidRPr="00D4413B" w:rsidRDefault="00D4413B" w:rsidP="0047575E">
      <w:pPr>
        <w:rPr>
          <w:rFonts w:eastAsia="Cordia New"/>
          <w:sz w:val="6"/>
          <w:szCs w:val="6"/>
        </w:rPr>
      </w:pPr>
      <w:r w:rsidRPr="00D4413B">
        <w:rPr>
          <w:rFonts w:eastAsia="Cordia New"/>
          <w:sz w:val="6"/>
          <w:szCs w:val="6"/>
        </w:rPr>
        <w:t>{{END-IF}}</w:t>
      </w:r>
    </w:p>
    <w:p w14:paraId="6A4C4EE3" w14:textId="42654714" w:rsidR="00486EE5" w:rsidRPr="00807F3F" w:rsidRDefault="00807F3F" w:rsidP="0047575E">
      <w:pPr>
        <w:rPr>
          <w:rFonts w:eastAsia="Cordia New"/>
          <w:sz w:val="6"/>
          <w:szCs w:val="6"/>
        </w:rPr>
      </w:pPr>
      <w:r w:rsidRPr="00807F3F">
        <w:rPr>
          <w:rFonts w:eastAsia="Cordia New"/>
          <w:sz w:val="6"/>
          <w:szCs w:val="6"/>
        </w:rPr>
        <w:t>{{</w:t>
      </w:r>
      <w:r>
        <w:rPr>
          <w:rFonts w:eastAsia="Cordia New"/>
          <w:sz w:val="6"/>
          <w:szCs w:val="6"/>
        </w:rPr>
        <w:t xml:space="preserve">IF </w:t>
      </w:r>
      <w:proofErr w:type="spellStart"/>
      <w:r>
        <w:rPr>
          <w:rFonts w:eastAsia="Cordia New"/>
          <w:sz w:val="6"/>
          <w:szCs w:val="6"/>
        </w:rPr>
        <w:t>AdditionCommand</w:t>
      </w:r>
      <w:proofErr w:type="spellEnd"/>
      <w:r>
        <w:rPr>
          <w:rFonts w:eastAsia="Cordia New"/>
          <w:sz w:val="6"/>
          <w:szCs w:val="6"/>
        </w:rPr>
        <w:t>==true</w:t>
      </w:r>
      <w:r w:rsidRPr="00807F3F">
        <w:rPr>
          <w:rFonts w:eastAsia="Cordia New"/>
          <w:sz w:val="6"/>
          <w:szCs w:val="6"/>
        </w:rPr>
        <w:t>}}</w:t>
      </w:r>
    </w:p>
    <w:tbl>
      <w:tblPr>
        <w:tblW w:w="9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50"/>
        <w:gridCol w:w="2693"/>
        <w:gridCol w:w="4111"/>
        <w:gridCol w:w="2398"/>
        <w:gridCol w:w="236"/>
      </w:tblGrid>
      <w:tr w:rsidR="00441101" w:rsidRPr="004C0061" w14:paraId="6EC5F82B" w14:textId="77777777" w:rsidTr="002069A2">
        <w:tc>
          <w:tcPr>
            <w:tcW w:w="9688" w:type="dxa"/>
            <w:gridSpan w:val="5"/>
            <w:tcBorders>
              <w:top w:val="single" w:sz="4" w:space="0" w:color="auto"/>
              <w:bottom w:val="nil"/>
            </w:tcBorders>
          </w:tcPr>
          <w:p w14:paraId="0C7B3C53" w14:textId="77777777" w:rsidR="00441101" w:rsidRPr="004C0061" w:rsidRDefault="00441101" w:rsidP="00EF7DCA">
            <w:pPr>
              <w:spacing w:before="120"/>
              <w:jc w:val="center"/>
              <w:rPr>
                <w:b/>
                <w:bCs/>
                <w:u w:val="single"/>
                <w:cs/>
              </w:rPr>
            </w:pPr>
            <w:r w:rsidRPr="004C0061">
              <w:rPr>
                <w:b/>
                <w:bCs/>
                <w:u w:val="single"/>
                <w:cs/>
              </w:rPr>
              <w:t>คำสั่งเพิ่มเติม</w:t>
            </w:r>
          </w:p>
        </w:tc>
      </w:tr>
      <w:tr w:rsidR="00441101" w:rsidRPr="004C0061" w14:paraId="7AA1B6D1" w14:textId="77777777" w:rsidTr="002069A2">
        <w:tc>
          <w:tcPr>
            <w:tcW w:w="9688" w:type="dxa"/>
            <w:gridSpan w:val="5"/>
            <w:tcBorders>
              <w:top w:val="nil"/>
              <w:bottom w:val="nil"/>
            </w:tcBorders>
          </w:tcPr>
          <w:p w14:paraId="3BCE766B" w14:textId="6DC9B9B7" w:rsidR="00441101" w:rsidRPr="004C0061" w:rsidRDefault="00467B13" w:rsidP="00977F8E">
            <w:pPr>
              <w:spacing w:before="120"/>
              <w:ind w:firstLine="1508"/>
              <w:contextualSpacing/>
            </w:pPr>
            <w:sdt>
              <w:sdtPr>
                <w:alias w:val="detail2"/>
                <w:tag w:val="detail2"/>
                <w:id w:val="-1433815922"/>
                <w:placeholder>
                  <w:docPart w:val="DefaultPlaceholder_-1854013440"/>
                </w:placeholder>
              </w:sdtPr>
              <w:sdtEndPr/>
              <w:sdtContent>
                <w:r w:rsidR="000521BA">
                  <w:t>detail2</w:t>
                </w:r>
              </w:sdtContent>
            </w:sdt>
          </w:p>
        </w:tc>
      </w:tr>
      <w:tr w:rsidR="00FA774C" w:rsidRPr="004C0061" w14:paraId="4F4F545E" w14:textId="77777777" w:rsidTr="00550A4C">
        <w:trPr>
          <w:cantSplit/>
          <w:trHeight w:hRule="exact" w:val="227"/>
        </w:trPr>
        <w:tc>
          <w:tcPr>
            <w:tcW w:w="250" w:type="dxa"/>
            <w:tcBorders>
              <w:top w:val="nil"/>
              <w:bottom w:val="nil"/>
            </w:tcBorders>
            <w:vAlign w:val="center"/>
          </w:tcPr>
          <w:p w14:paraId="28EF68DD" w14:textId="77777777" w:rsidR="00FA774C" w:rsidRPr="004C0061" w:rsidRDefault="00FA774C" w:rsidP="002861C7">
            <w:pPr>
              <w:pStyle w:val="a4"/>
              <w:keepNext/>
              <w:tabs>
                <w:tab w:val="left" w:pos="720"/>
              </w:tabs>
              <w:spacing w:before="60"/>
              <w:jc w:val="both"/>
              <w:rPr>
                <w:rFonts w:cs="TH SarabunPSK"/>
                <w:color w:val="000000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14:paraId="0396A05C" w14:textId="77777777" w:rsidR="00FA774C" w:rsidRPr="004C0061" w:rsidRDefault="00FA774C" w:rsidP="002861C7">
            <w:pPr>
              <w:pStyle w:val="a4"/>
              <w:keepNext/>
              <w:tabs>
                <w:tab w:val="left" w:pos="720"/>
              </w:tabs>
              <w:spacing w:before="60"/>
              <w:rPr>
                <w:rFonts w:cs="TH SarabunPSK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  <w:vAlign w:val="center"/>
          </w:tcPr>
          <w:p w14:paraId="44929422" w14:textId="77777777" w:rsidR="00FA774C" w:rsidRPr="004C0061" w:rsidRDefault="00FA774C" w:rsidP="002861C7">
            <w:pPr>
              <w:pStyle w:val="a4"/>
              <w:keepNext/>
              <w:tabs>
                <w:tab w:val="left" w:pos="720"/>
              </w:tabs>
              <w:spacing w:before="60"/>
              <w:jc w:val="center"/>
              <w:rPr>
                <w:rFonts w:cs="TH SarabunPSK"/>
                <w:color w:val="000000"/>
              </w:rPr>
            </w:pPr>
            <w:bookmarkStart w:id="1" w:name="stamp2"/>
            <w:bookmarkEnd w:id="1"/>
          </w:p>
        </w:tc>
        <w:tc>
          <w:tcPr>
            <w:tcW w:w="2398" w:type="dxa"/>
            <w:tcBorders>
              <w:top w:val="nil"/>
              <w:bottom w:val="nil"/>
              <w:right w:val="nil"/>
            </w:tcBorders>
            <w:vAlign w:val="center"/>
          </w:tcPr>
          <w:p w14:paraId="4649A45C" w14:textId="77777777" w:rsidR="00FA774C" w:rsidRPr="004C0061" w:rsidRDefault="00FA774C" w:rsidP="002861C7">
            <w:pPr>
              <w:pStyle w:val="a4"/>
              <w:keepNext/>
              <w:tabs>
                <w:tab w:val="left" w:pos="720"/>
              </w:tabs>
              <w:spacing w:before="60"/>
              <w:jc w:val="right"/>
              <w:rPr>
                <w:rFonts w:cs="TH SarabunPSK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  <w:vAlign w:val="center"/>
          </w:tcPr>
          <w:p w14:paraId="12332641" w14:textId="77777777" w:rsidR="00FA774C" w:rsidRPr="004C0061" w:rsidRDefault="00FA774C" w:rsidP="002861C7">
            <w:pPr>
              <w:pStyle w:val="a4"/>
              <w:keepNext/>
              <w:tabs>
                <w:tab w:val="left" w:pos="720"/>
              </w:tabs>
              <w:spacing w:before="60"/>
              <w:jc w:val="right"/>
              <w:rPr>
                <w:rFonts w:cs="TH SarabunPSK"/>
                <w:color w:val="000000"/>
              </w:rPr>
            </w:pPr>
          </w:p>
        </w:tc>
      </w:tr>
      <w:tr w:rsidR="000A72E7" w:rsidRPr="004C0061" w14:paraId="73CB0D5B" w14:textId="77777777" w:rsidTr="000A72E7">
        <w:trPr>
          <w:cantSplit/>
          <w:trHeight w:hRule="exact" w:val="340"/>
        </w:trPr>
        <w:tc>
          <w:tcPr>
            <w:tcW w:w="250" w:type="dxa"/>
            <w:tcBorders>
              <w:top w:val="nil"/>
              <w:bottom w:val="nil"/>
            </w:tcBorders>
            <w:vAlign w:val="center"/>
          </w:tcPr>
          <w:p w14:paraId="3164824D" w14:textId="77777777" w:rsidR="000A72E7" w:rsidRPr="004C0061" w:rsidRDefault="000A72E7" w:rsidP="002861C7">
            <w:pPr>
              <w:pStyle w:val="a4"/>
              <w:keepNext/>
              <w:tabs>
                <w:tab w:val="left" w:pos="720"/>
              </w:tabs>
              <w:spacing w:before="60"/>
              <w:jc w:val="both"/>
              <w:rPr>
                <w:rFonts w:cs="TH SarabunPSK"/>
                <w:color w:val="000000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14:paraId="77E789E1" w14:textId="77777777" w:rsidR="000A72E7" w:rsidRPr="004C0061" w:rsidRDefault="000A72E7" w:rsidP="002861C7">
            <w:pPr>
              <w:pStyle w:val="a4"/>
              <w:keepNext/>
              <w:tabs>
                <w:tab w:val="left" w:pos="720"/>
              </w:tabs>
              <w:spacing w:before="60"/>
              <w:rPr>
                <w:rFonts w:cs="TH SarabunPSK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  <w:vAlign w:val="center"/>
          </w:tcPr>
          <w:p w14:paraId="08A168A4" w14:textId="77777777" w:rsidR="000A72E7" w:rsidRPr="004C0061" w:rsidRDefault="000A72E7" w:rsidP="002861C7">
            <w:pPr>
              <w:pStyle w:val="a4"/>
              <w:keepNext/>
              <w:tabs>
                <w:tab w:val="left" w:pos="720"/>
              </w:tabs>
              <w:spacing w:before="60"/>
              <w:jc w:val="center"/>
              <w:rPr>
                <w:rFonts w:cs="TH SarabunPSK"/>
                <w:color w:val="000000"/>
              </w:rPr>
            </w:pPr>
          </w:p>
        </w:tc>
        <w:tc>
          <w:tcPr>
            <w:tcW w:w="2398" w:type="dxa"/>
            <w:tcBorders>
              <w:top w:val="nil"/>
              <w:bottom w:val="nil"/>
              <w:right w:val="nil"/>
            </w:tcBorders>
            <w:vAlign w:val="center"/>
          </w:tcPr>
          <w:p w14:paraId="3337FE45" w14:textId="77777777" w:rsidR="000A72E7" w:rsidRPr="004C0061" w:rsidRDefault="000A72E7" w:rsidP="002861C7">
            <w:pPr>
              <w:pStyle w:val="a4"/>
              <w:keepNext/>
              <w:tabs>
                <w:tab w:val="left" w:pos="720"/>
              </w:tabs>
              <w:spacing w:before="60"/>
              <w:jc w:val="right"/>
              <w:rPr>
                <w:rFonts w:cs="TH SarabunPSK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  <w:vAlign w:val="center"/>
          </w:tcPr>
          <w:p w14:paraId="06227ABB" w14:textId="77777777" w:rsidR="000A72E7" w:rsidRPr="004C0061" w:rsidRDefault="000A72E7" w:rsidP="002861C7">
            <w:pPr>
              <w:pStyle w:val="a4"/>
              <w:keepNext/>
              <w:tabs>
                <w:tab w:val="left" w:pos="720"/>
              </w:tabs>
              <w:spacing w:before="60"/>
              <w:jc w:val="right"/>
              <w:rPr>
                <w:rFonts w:cs="TH SarabunPSK"/>
                <w:color w:val="000000"/>
              </w:rPr>
            </w:pPr>
          </w:p>
        </w:tc>
      </w:tr>
      <w:tr w:rsidR="00FA774C" w:rsidRPr="004C0061" w14:paraId="6A21CD4C" w14:textId="77777777" w:rsidTr="000A72E7">
        <w:trPr>
          <w:cantSplit/>
          <w:trHeight w:hRule="exact" w:val="227"/>
        </w:trPr>
        <w:tc>
          <w:tcPr>
            <w:tcW w:w="250" w:type="dxa"/>
            <w:tcBorders>
              <w:top w:val="nil"/>
              <w:bottom w:val="nil"/>
            </w:tcBorders>
            <w:vAlign w:val="center"/>
          </w:tcPr>
          <w:p w14:paraId="4FCC4974" w14:textId="77777777" w:rsidR="00FA774C" w:rsidRPr="004C0061" w:rsidRDefault="00FA774C" w:rsidP="002861C7">
            <w:pPr>
              <w:pStyle w:val="a4"/>
              <w:keepNext/>
              <w:tabs>
                <w:tab w:val="left" w:pos="720"/>
              </w:tabs>
              <w:spacing w:before="60"/>
              <w:jc w:val="both"/>
              <w:rPr>
                <w:rFonts w:cs="TH SarabunPSK"/>
                <w:color w:val="000000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14:paraId="6B2AC878" w14:textId="77777777" w:rsidR="00FA774C" w:rsidRPr="004C0061" w:rsidRDefault="00FA774C" w:rsidP="002861C7">
            <w:pPr>
              <w:pStyle w:val="a4"/>
              <w:keepNext/>
              <w:tabs>
                <w:tab w:val="left" w:pos="720"/>
              </w:tabs>
              <w:spacing w:before="60"/>
              <w:rPr>
                <w:rFonts w:cs="TH SarabunPSK"/>
                <w:color w:val="000000"/>
              </w:rPr>
            </w:pPr>
          </w:p>
        </w:tc>
        <w:tc>
          <w:tcPr>
            <w:tcW w:w="4111" w:type="dxa"/>
            <w:vMerge w:val="restart"/>
            <w:tcBorders>
              <w:top w:val="nil"/>
              <w:bottom w:val="nil"/>
            </w:tcBorders>
            <w:vAlign w:val="center"/>
          </w:tcPr>
          <w:p w14:paraId="6359A1EC" w14:textId="77777777" w:rsidR="00FA774C" w:rsidRPr="004C0061" w:rsidRDefault="00FA774C" w:rsidP="002861C7">
            <w:pPr>
              <w:pStyle w:val="a4"/>
              <w:keepNext/>
              <w:tabs>
                <w:tab w:val="left" w:pos="720"/>
              </w:tabs>
              <w:spacing w:before="60"/>
              <w:jc w:val="center"/>
              <w:rPr>
                <w:rFonts w:cs="TH SarabunPSK"/>
                <w:color w:val="000000"/>
              </w:rPr>
            </w:pPr>
            <w:bookmarkStart w:id="2" w:name="signature2"/>
            <w:bookmarkEnd w:id="2"/>
          </w:p>
        </w:tc>
        <w:tc>
          <w:tcPr>
            <w:tcW w:w="2398" w:type="dxa"/>
            <w:tcBorders>
              <w:top w:val="nil"/>
              <w:bottom w:val="nil"/>
              <w:right w:val="nil"/>
            </w:tcBorders>
            <w:vAlign w:val="center"/>
          </w:tcPr>
          <w:p w14:paraId="00A5BE2B" w14:textId="77777777" w:rsidR="00FA774C" w:rsidRPr="004C0061" w:rsidRDefault="00FA774C" w:rsidP="002861C7">
            <w:pPr>
              <w:pStyle w:val="a4"/>
              <w:keepNext/>
              <w:tabs>
                <w:tab w:val="left" w:pos="720"/>
              </w:tabs>
              <w:spacing w:before="60"/>
              <w:jc w:val="right"/>
              <w:rPr>
                <w:rFonts w:cs="TH SarabunPSK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  <w:vAlign w:val="center"/>
          </w:tcPr>
          <w:p w14:paraId="717D2C85" w14:textId="77777777" w:rsidR="00FA774C" w:rsidRPr="004C0061" w:rsidRDefault="00FA774C" w:rsidP="002861C7">
            <w:pPr>
              <w:pStyle w:val="a4"/>
              <w:keepNext/>
              <w:tabs>
                <w:tab w:val="left" w:pos="720"/>
              </w:tabs>
              <w:spacing w:before="60"/>
              <w:jc w:val="right"/>
              <w:rPr>
                <w:rFonts w:cs="TH SarabunPSK"/>
                <w:color w:val="000000"/>
              </w:rPr>
            </w:pPr>
          </w:p>
        </w:tc>
      </w:tr>
      <w:tr w:rsidR="00FA774C" w:rsidRPr="004C0061" w14:paraId="3F15C57F" w14:textId="77777777" w:rsidTr="002069A2">
        <w:trPr>
          <w:cantSplit/>
          <w:trHeight w:val="567"/>
        </w:trPr>
        <w:tc>
          <w:tcPr>
            <w:tcW w:w="250" w:type="dxa"/>
            <w:tcBorders>
              <w:top w:val="nil"/>
              <w:bottom w:val="nil"/>
            </w:tcBorders>
          </w:tcPr>
          <w:p w14:paraId="2DCDC00A" w14:textId="77777777" w:rsidR="00FA774C" w:rsidRPr="004C0061" w:rsidRDefault="00FA774C" w:rsidP="002861C7">
            <w:pPr>
              <w:keepNext/>
              <w:rPr>
                <w:rFonts w:eastAsia="Cordia New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94D1AE5" w14:textId="77777777" w:rsidR="00FA774C" w:rsidRPr="004C0061" w:rsidRDefault="00FA774C" w:rsidP="002861C7">
            <w:pPr>
              <w:keepNext/>
              <w:rPr>
                <w:rFonts w:eastAsia="Cordia New"/>
              </w:rPr>
            </w:pPr>
          </w:p>
        </w:tc>
        <w:tc>
          <w:tcPr>
            <w:tcW w:w="4111" w:type="dxa"/>
            <w:vMerge/>
            <w:tcBorders>
              <w:top w:val="nil"/>
              <w:bottom w:val="nil"/>
            </w:tcBorders>
          </w:tcPr>
          <w:p w14:paraId="2E0DA62C" w14:textId="77777777" w:rsidR="00FA774C" w:rsidRPr="004C0061" w:rsidRDefault="00FA774C" w:rsidP="002861C7">
            <w:pPr>
              <w:keepNext/>
              <w:rPr>
                <w:rFonts w:eastAsia="Cordia New"/>
              </w:rPr>
            </w:pPr>
          </w:p>
        </w:tc>
        <w:tc>
          <w:tcPr>
            <w:tcW w:w="2398" w:type="dxa"/>
            <w:tcBorders>
              <w:top w:val="nil"/>
              <w:bottom w:val="nil"/>
              <w:right w:val="nil"/>
            </w:tcBorders>
          </w:tcPr>
          <w:p w14:paraId="5CACBDCD" w14:textId="77777777" w:rsidR="00FA774C" w:rsidRPr="004C0061" w:rsidRDefault="00FA774C" w:rsidP="002861C7">
            <w:pPr>
              <w:pStyle w:val="a4"/>
              <w:keepNext/>
              <w:tabs>
                <w:tab w:val="left" w:pos="720"/>
              </w:tabs>
              <w:spacing w:before="60"/>
              <w:jc w:val="right"/>
              <w:rPr>
                <w:rFonts w:cs="TH SarabunPSK"/>
              </w:rPr>
            </w:pPr>
            <w:r w:rsidRPr="004C0061">
              <w:rPr>
                <w:rFonts w:cs="TH SarabunPSK"/>
                <w:color w:val="000000"/>
                <w:cs/>
              </w:rPr>
              <w:t>ตุลาการศาลปกครอง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69FA36D0" w14:textId="77777777" w:rsidR="00FA774C" w:rsidRPr="004C0061" w:rsidRDefault="00FA774C" w:rsidP="002861C7">
            <w:pPr>
              <w:pStyle w:val="a4"/>
              <w:keepNext/>
              <w:tabs>
                <w:tab w:val="left" w:pos="720"/>
              </w:tabs>
              <w:spacing w:before="60"/>
              <w:jc w:val="right"/>
              <w:rPr>
                <w:rFonts w:cs="TH SarabunPSK"/>
              </w:rPr>
            </w:pPr>
          </w:p>
        </w:tc>
      </w:tr>
      <w:tr w:rsidR="00FA774C" w:rsidRPr="004C0061" w14:paraId="24183396" w14:textId="77777777" w:rsidTr="002069A2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465D3F" w14:textId="77777777" w:rsidR="00FA774C" w:rsidRPr="004C0061" w:rsidRDefault="00FA774C" w:rsidP="002861C7">
            <w:pPr>
              <w:keepNext/>
              <w:rPr>
                <w:rFonts w:eastAsia="Cordia New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37417FF" w14:textId="77777777" w:rsidR="00FA774C" w:rsidRPr="004C0061" w:rsidRDefault="00FA774C" w:rsidP="002861C7">
            <w:pPr>
              <w:keepNext/>
              <w:rPr>
                <w:rFonts w:eastAsia="Cordia New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7C970DF" w14:textId="546D9CEE" w:rsidR="00FA774C" w:rsidRPr="004C0061" w:rsidRDefault="00C73F87" w:rsidP="002861C7">
            <w:pPr>
              <w:keepNext/>
              <w:jc w:val="center"/>
              <w:rPr>
                <w:rFonts w:eastAsia="Cordia New"/>
              </w:rPr>
            </w:pPr>
            <w:r>
              <w:rPr>
                <w:color w:val="000000"/>
              </w:rPr>
              <w:t>{{</w:t>
            </w:r>
            <w:r w:rsidRPr="00C73F87">
              <w:rPr>
                <w:color w:val="000000"/>
              </w:rPr>
              <w:t>pname2</w:t>
            </w:r>
            <w:r>
              <w:rPr>
                <w:color w:val="000000"/>
              </w:rPr>
              <w:t>}}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</w:tcPr>
          <w:p w14:paraId="65FBEFAE" w14:textId="77777777" w:rsidR="00FA774C" w:rsidRPr="004C0061" w:rsidRDefault="00FA774C" w:rsidP="002861C7">
            <w:pPr>
              <w:pStyle w:val="a4"/>
              <w:keepNext/>
              <w:tabs>
                <w:tab w:val="left" w:pos="720"/>
              </w:tabs>
              <w:spacing w:before="60"/>
              <w:jc w:val="right"/>
              <w:rPr>
                <w:rFonts w:cs="TH SarabunPSK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26C9CB" w14:textId="77777777" w:rsidR="00FA774C" w:rsidRPr="004C0061" w:rsidRDefault="00FA774C" w:rsidP="002861C7">
            <w:pPr>
              <w:pStyle w:val="a4"/>
              <w:keepNext/>
              <w:tabs>
                <w:tab w:val="left" w:pos="720"/>
              </w:tabs>
              <w:spacing w:before="60"/>
              <w:jc w:val="right"/>
              <w:rPr>
                <w:rFonts w:cs="TH SarabunPSK"/>
              </w:rPr>
            </w:pPr>
          </w:p>
        </w:tc>
      </w:tr>
      <w:tr w:rsidR="00441101" w:rsidRPr="004C0061" w14:paraId="7170DE36" w14:textId="77777777" w:rsidTr="002069A2">
        <w:tc>
          <w:tcPr>
            <w:tcW w:w="9688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4F7FB5DE" w14:textId="77777777" w:rsidR="00441101" w:rsidRPr="004C0061" w:rsidRDefault="00441101" w:rsidP="002861C7">
            <w:pPr>
              <w:keepNext/>
              <w:spacing w:before="120"/>
              <w:ind w:firstLine="1508"/>
              <w:contextualSpacing/>
              <w:jc w:val="thaiDistribute"/>
            </w:pPr>
          </w:p>
        </w:tc>
      </w:tr>
    </w:tbl>
    <w:p w14:paraId="32B76E24" w14:textId="77777777" w:rsidR="000023FD" w:rsidRPr="000023FD" w:rsidRDefault="000023FD" w:rsidP="0047575E">
      <w:pPr>
        <w:rPr>
          <w:rFonts w:eastAsia="Cordia New"/>
        </w:rPr>
      </w:pPr>
    </w:p>
    <w:p w14:paraId="1F728686" w14:textId="64267731" w:rsidR="00486EE5" w:rsidRDefault="00807F3F" w:rsidP="0047575E">
      <w:pPr>
        <w:rPr>
          <w:rFonts w:eastAsia="Cordia New"/>
          <w:sz w:val="6"/>
          <w:szCs w:val="6"/>
        </w:rPr>
      </w:pPr>
      <w:r>
        <w:rPr>
          <w:rFonts w:eastAsia="Cordia New"/>
          <w:sz w:val="6"/>
          <w:szCs w:val="6"/>
        </w:rPr>
        <w:t>{{END-IF}}</w:t>
      </w:r>
    </w:p>
    <w:tbl>
      <w:tblPr>
        <w:tblStyle w:val="aa"/>
        <w:tblpPr w:horzAnchor="page" w:tblpXSpec="center" w:tblpYSpec="bottom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"/>
        <w:gridCol w:w="1530"/>
        <w:gridCol w:w="7748"/>
      </w:tblGrid>
      <w:tr w:rsidR="00A22D50" w14:paraId="491C59C2" w14:textId="77777777" w:rsidTr="00E96DD9">
        <w:tc>
          <w:tcPr>
            <w:tcW w:w="355" w:type="dxa"/>
          </w:tcPr>
          <w:p w14:paraId="3D3C3240" w14:textId="77777777" w:rsidR="00A22D50" w:rsidRPr="00E96DD9" w:rsidRDefault="00A22D50" w:rsidP="00B347FE">
            <w:pPr>
              <w:rPr>
                <w:rFonts w:eastAsia="Cordia New"/>
                <w:sz w:val="32"/>
                <w:szCs w:val="32"/>
              </w:rPr>
            </w:pPr>
          </w:p>
        </w:tc>
        <w:tc>
          <w:tcPr>
            <w:tcW w:w="1530" w:type="dxa"/>
          </w:tcPr>
          <w:sdt>
            <w:sdtPr>
              <w:rPr>
                <w:rFonts w:eastAsia="Cordia New"/>
                <w:b/>
                <w:bCs/>
                <w:sz w:val="32"/>
                <w:szCs w:val="32"/>
              </w:rPr>
              <w:alias w:val="remarkhead"/>
              <w:tag w:val="remarkhead"/>
              <w:id w:val="-1350796263"/>
              <w:placeholder>
                <w:docPart w:val="DefaultPlaceholder_-1854013440"/>
              </w:placeholder>
              <w:text/>
            </w:sdtPr>
            <w:sdtEndPr/>
            <w:sdtContent>
              <w:p w14:paraId="496093AC" w14:textId="6A263B50" w:rsidR="00A22D50" w:rsidRPr="00E96DD9" w:rsidRDefault="00A22D50" w:rsidP="00B347FE">
                <w:pPr>
                  <w:rPr>
                    <w:rFonts w:eastAsia="Cordia New"/>
                    <w:b/>
                    <w:bCs/>
                    <w:sz w:val="32"/>
                    <w:szCs w:val="32"/>
                  </w:rPr>
                </w:pPr>
                <w:proofErr w:type="spellStart"/>
                <w:r w:rsidRPr="00E96DD9">
                  <w:rPr>
                    <w:rFonts w:eastAsia="Cordia New"/>
                    <w:b/>
                    <w:bCs/>
                    <w:sz w:val="32"/>
                    <w:szCs w:val="32"/>
                  </w:rPr>
                  <w:t>remarkhead</w:t>
                </w:r>
                <w:proofErr w:type="spellEnd"/>
              </w:p>
            </w:sdtContent>
          </w:sdt>
        </w:tc>
        <w:tc>
          <w:tcPr>
            <w:tcW w:w="7748" w:type="dxa"/>
          </w:tcPr>
          <w:sdt>
            <w:sdtPr>
              <w:rPr>
                <w:rFonts w:eastAsia="Cordia New"/>
                <w:sz w:val="32"/>
                <w:szCs w:val="32"/>
              </w:rPr>
              <w:alias w:val="remark"/>
              <w:tag w:val="remark"/>
              <w:id w:val="225416279"/>
              <w:placeholder>
                <w:docPart w:val="DefaultPlaceholder_-1854013440"/>
              </w:placeholder>
              <w:text w:multiLine="1"/>
            </w:sdtPr>
            <w:sdtEndPr/>
            <w:sdtContent>
              <w:p w14:paraId="190DFFD5" w14:textId="66091D57" w:rsidR="00A22D50" w:rsidRPr="00E96DD9" w:rsidRDefault="00A22D50" w:rsidP="00B347FE">
                <w:pPr>
                  <w:rPr>
                    <w:rFonts w:eastAsia="Cordia New"/>
                    <w:sz w:val="32"/>
                    <w:szCs w:val="32"/>
                  </w:rPr>
                </w:pPr>
                <w:r w:rsidRPr="00E96DD9">
                  <w:rPr>
                    <w:rFonts w:eastAsia="Cordia New"/>
                    <w:sz w:val="32"/>
                    <w:szCs w:val="32"/>
                  </w:rPr>
                  <w:t>remark</w:t>
                </w:r>
              </w:p>
            </w:sdtContent>
          </w:sdt>
        </w:tc>
      </w:tr>
    </w:tbl>
    <w:p w14:paraId="7BA230E5" w14:textId="77777777" w:rsidR="00A22D50" w:rsidRPr="000023FD" w:rsidRDefault="00A22D50" w:rsidP="0047575E">
      <w:pPr>
        <w:rPr>
          <w:rFonts w:eastAsia="Cordia New"/>
        </w:rPr>
      </w:pPr>
    </w:p>
    <w:sectPr w:rsidR="00A22D50" w:rsidRPr="000023FD" w:rsidSect="00F352D1">
      <w:headerReference w:type="even" r:id="rId8"/>
      <w:headerReference w:type="default" r:id="rId9"/>
      <w:headerReference w:type="first" r:id="rId10"/>
      <w:pgSz w:w="11906" w:h="16838" w:code="9"/>
      <w:pgMar w:top="851" w:right="1140" w:bottom="425" w:left="1123" w:header="284" w:footer="0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9A723" w14:textId="77777777" w:rsidR="00876C4A" w:rsidRDefault="00876C4A" w:rsidP="00C515E0">
      <w:r>
        <w:separator/>
      </w:r>
    </w:p>
  </w:endnote>
  <w:endnote w:type="continuationSeparator" w:id="0">
    <w:p w14:paraId="1C6BA184" w14:textId="77777777" w:rsidR="00876C4A" w:rsidRDefault="00876C4A" w:rsidP="00C51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8CD5A" w14:textId="77777777" w:rsidR="00876C4A" w:rsidRDefault="00876C4A" w:rsidP="00C515E0">
      <w:r>
        <w:separator/>
      </w:r>
    </w:p>
  </w:footnote>
  <w:footnote w:type="continuationSeparator" w:id="0">
    <w:p w14:paraId="61B8D2E8" w14:textId="77777777" w:rsidR="00876C4A" w:rsidRDefault="00876C4A" w:rsidP="00C51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7CDFC" w14:textId="77777777" w:rsidR="008B7661" w:rsidRDefault="00467B13">
    <w:pPr>
      <w:pStyle w:val="a4"/>
    </w:pPr>
    <w:r>
      <w:rPr>
        <w:noProof/>
        <w:lang w:eastAsia="en-US"/>
      </w:rPr>
      <w:pict w14:anchorId="40EE54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7882407" o:spid="_x0000_s1026" type="#_x0000_t75" style="position:absolute;margin-left:0;margin-top:0;width:481.95pt;height:481.95pt;z-index:-251657216;mso-position-horizontal:center;mso-position-horizontal-relative:margin;mso-position-vertical:center;mso-position-vertical-relative:margin" o:allowincell="f">
          <v:imagedata r:id="rId1" o:title="waterMarkCourt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91161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9FCB97C" w14:textId="77777777" w:rsidR="001D3DE8" w:rsidRDefault="001D3DE8">
        <w:pPr>
          <w:pStyle w:val="a4"/>
          <w:jc w:val="center"/>
        </w:pPr>
        <w:r w:rsidRPr="001D3DE8">
          <w:rPr>
            <w:rFonts w:cs="TH SarabunPSK"/>
          </w:rPr>
          <w:fldChar w:fldCharType="begin"/>
        </w:r>
        <w:r w:rsidRPr="001D3DE8">
          <w:rPr>
            <w:rFonts w:cs="TH SarabunPSK"/>
          </w:rPr>
          <w:instrText xml:space="preserve"> PAGE   \* MERGEFORMAT </w:instrText>
        </w:r>
        <w:r w:rsidRPr="001D3DE8">
          <w:rPr>
            <w:rFonts w:cs="TH SarabunPSK"/>
          </w:rPr>
          <w:fldChar w:fldCharType="separate"/>
        </w:r>
        <w:r w:rsidR="005B1CB8">
          <w:rPr>
            <w:rFonts w:cs="TH SarabunPSK"/>
            <w:noProof/>
            <w:cs/>
          </w:rPr>
          <w:t>๓</w:t>
        </w:r>
        <w:r w:rsidRPr="001D3DE8">
          <w:rPr>
            <w:rFonts w:cs="TH SarabunPSK"/>
            <w:noProof/>
          </w:rPr>
          <w:fldChar w:fldCharType="end"/>
        </w:r>
      </w:p>
    </w:sdtContent>
  </w:sdt>
  <w:p w14:paraId="0F648E16" w14:textId="77777777" w:rsidR="00C515E0" w:rsidRDefault="00C515E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A72ED" w14:textId="77777777" w:rsidR="008B7661" w:rsidRDefault="00467B13">
    <w:pPr>
      <w:pStyle w:val="a4"/>
    </w:pPr>
    <w:r>
      <w:rPr>
        <w:noProof/>
        <w:lang w:eastAsia="en-US"/>
      </w:rPr>
      <w:pict w14:anchorId="12280C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7882406" o:spid="_x0000_s1025" type="#_x0000_t75" style="position:absolute;margin-left:0;margin-top:0;width:481.95pt;height:481.95pt;z-index:-251658240;mso-position-horizontal:center;mso-position-horizontal-relative:margin;mso-position-vertical:center;mso-position-vertical-relative:margin" o:allowincell="f">
          <v:imagedata r:id="rId1" o:title="waterMarkCourtLog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65A"/>
    <w:rsid w:val="000023FD"/>
    <w:rsid w:val="0000592F"/>
    <w:rsid w:val="000323AB"/>
    <w:rsid w:val="0003259C"/>
    <w:rsid w:val="00034631"/>
    <w:rsid w:val="00045C63"/>
    <w:rsid w:val="000521BA"/>
    <w:rsid w:val="00062ED4"/>
    <w:rsid w:val="0006597F"/>
    <w:rsid w:val="000A31D9"/>
    <w:rsid w:val="000A72E7"/>
    <w:rsid w:val="000D1BBA"/>
    <w:rsid w:val="000D240E"/>
    <w:rsid w:val="000D6551"/>
    <w:rsid w:val="00104E3C"/>
    <w:rsid w:val="001159D3"/>
    <w:rsid w:val="00160D35"/>
    <w:rsid w:val="00176CA8"/>
    <w:rsid w:val="001A70EE"/>
    <w:rsid w:val="001B3E63"/>
    <w:rsid w:val="001B6085"/>
    <w:rsid w:val="001D11C3"/>
    <w:rsid w:val="001D3C64"/>
    <w:rsid w:val="001D3DE8"/>
    <w:rsid w:val="002069A2"/>
    <w:rsid w:val="00212B4C"/>
    <w:rsid w:val="00225506"/>
    <w:rsid w:val="00231AAA"/>
    <w:rsid w:val="002349F5"/>
    <w:rsid w:val="002469C3"/>
    <w:rsid w:val="00251C3A"/>
    <w:rsid w:val="002573CD"/>
    <w:rsid w:val="0028209A"/>
    <w:rsid w:val="002861C7"/>
    <w:rsid w:val="002C2083"/>
    <w:rsid w:val="002D5769"/>
    <w:rsid w:val="00315550"/>
    <w:rsid w:val="0033614A"/>
    <w:rsid w:val="003400D8"/>
    <w:rsid w:val="0036174F"/>
    <w:rsid w:val="00371014"/>
    <w:rsid w:val="0038781C"/>
    <w:rsid w:val="00394733"/>
    <w:rsid w:val="003A1094"/>
    <w:rsid w:val="003A3881"/>
    <w:rsid w:val="003B719B"/>
    <w:rsid w:val="00421647"/>
    <w:rsid w:val="004409F2"/>
    <w:rsid w:val="00441101"/>
    <w:rsid w:val="00446FD7"/>
    <w:rsid w:val="00467B13"/>
    <w:rsid w:val="00471366"/>
    <w:rsid w:val="0047575E"/>
    <w:rsid w:val="00482AE6"/>
    <w:rsid w:val="00486EE5"/>
    <w:rsid w:val="00490992"/>
    <w:rsid w:val="004A52A8"/>
    <w:rsid w:val="004B7E51"/>
    <w:rsid w:val="004C0061"/>
    <w:rsid w:val="004C6BB8"/>
    <w:rsid w:val="00506413"/>
    <w:rsid w:val="00513F4D"/>
    <w:rsid w:val="0052571D"/>
    <w:rsid w:val="00535ADA"/>
    <w:rsid w:val="005465A6"/>
    <w:rsid w:val="00547F9A"/>
    <w:rsid w:val="00550A4C"/>
    <w:rsid w:val="00557F47"/>
    <w:rsid w:val="00570AAD"/>
    <w:rsid w:val="005719A6"/>
    <w:rsid w:val="0057765A"/>
    <w:rsid w:val="005A2256"/>
    <w:rsid w:val="005A24FD"/>
    <w:rsid w:val="005B1CB8"/>
    <w:rsid w:val="005C32DF"/>
    <w:rsid w:val="005C55FD"/>
    <w:rsid w:val="005F1016"/>
    <w:rsid w:val="005F3D7E"/>
    <w:rsid w:val="00604456"/>
    <w:rsid w:val="006242AA"/>
    <w:rsid w:val="00627ADA"/>
    <w:rsid w:val="00654740"/>
    <w:rsid w:val="00666940"/>
    <w:rsid w:val="006709EE"/>
    <w:rsid w:val="00670FEA"/>
    <w:rsid w:val="00671361"/>
    <w:rsid w:val="0068290F"/>
    <w:rsid w:val="006B1E38"/>
    <w:rsid w:val="006B7A60"/>
    <w:rsid w:val="006C053C"/>
    <w:rsid w:val="006C33E7"/>
    <w:rsid w:val="006C4A78"/>
    <w:rsid w:val="006C6718"/>
    <w:rsid w:val="006D3463"/>
    <w:rsid w:val="006E1A09"/>
    <w:rsid w:val="006F1E76"/>
    <w:rsid w:val="006F590E"/>
    <w:rsid w:val="0070310C"/>
    <w:rsid w:val="007204BF"/>
    <w:rsid w:val="0073447C"/>
    <w:rsid w:val="007633EB"/>
    <w:rsid w:val="00765AA6"/>
    <w:rsid w:val="00771A37"/>
    <w:rsid w:val="00787C30"/>
    <w:rsid w:val="007A02D5"/>
    <w:rsid w:val="007A2206"/>
    <w:rsid w:val="007A4AD5"/>
    <w:rsid w:val="007B44A8"/>
    <w:rsid w:val="007B611D"/>
    <w:rsid w:val="007D77A8"/>
    <w:rsid w:val="007F1217"/>
    <w:rsid w:val="007F344C"/>
    <w:rsid w:val="007F359A"/>
    <w:rsid w:val="00807F3F"/>
    <w:rsid w:val="0082455F"/>
    <w:rsid w:val="00851751"/>
    <w:rsid w:val="0087406E"/>
    <w:rsid w:val="00876012"/>
    <w:rsid w:val="00876C4A"/>
    <w:rsid w:val="008833DD"/>
    <w:rsid w:val="008A5EFA"/>
    <w:rsid w:val="008B406A"/>
    <w:rsid w:val="008B52D1"/>
    <w:rsid w:val="008B7661"/>
    <w:rsid w:val="008D7D0F"/>
    <w:rsid w:val="008F34DF"/>
    <w:rsid w:val="008F391E"/>
    <w:rsid w:val="00920DC9"/>
    <w:rsid w:val="009265FD"/>
    <w:rsid w:val="00963B6B"/>
    <w:rsid w:val="00963B97"/>
    <w:rsid w:val="0097416F"/>
    <w:rsid w:val="00977F8E"/>
    <w:rsid w:val="009A1124"/>
    <w:rsid w:val="009A52E8"/>
    <w:rsid w:val="009C2F58"/>
    <w:rsid w:val="009E1577"/>
    <w:rsid w:val="009F417D"/>
    <w:rsid w:val="009F5BA7"/>
    <w:rsid w:val="00A22D50"/>
    <w:rsid w:val="00A25651"/>
    <w:rsid w:val="00A358AC"/>
    <w:rsid w:val="00A35EB9"/>
    <w:rsid w:val="00A409BA"/>
    <w:rsid w:val="00A40BC3"/>
    <w:rsid w:val="00A54B53"/>
    <w:rsid w:val="00A5777E"/>
    <w:rsid w:val="00A66602"/>
    <w:rsid w:val="00A724A9"/>
    <w:rsid w:val="00AB12B4"/>
    <w:rsid w:val="00AD0134"/>
    <w:rsid w:val="00AD38B9"/>
    <w:rsid w:val="00B1669C"/>
    <w:rsid w:val="00B347FE"/>
    <w:rsid w:val="00B42F73"/>
    <w:rsid w:val="00B45086"/>
    <w:rsid w:val="00B6305A"/>
    <w:rsid w:val="00B81EEA"/>
    <w:rsid w:val="00B848BD"/>
    <w:rsid w:val="00B941F6"/>
    <w:rsid w:val="00B94244"/>
    <w:rsid w:val="00BC27E4"/>
    <w:rsid w:val="00BE34D0"/>
    <w:rsid w:val="00BE4706"/>
    <w:rsid w:val="00C039CF"/>
    <w:rsid w:val="00C10E06"/>
    <w:rsid w:val="00C25C2B"/>
    <w:rsid w:val="00C46B48"/>
    <w:rsid w:val="00C515E0"/>
    <w:rsid w:val="00C5342A"/>
    <w:rsid w:val="00C626F7"/>
    <w:rsid w:val="00C67A6F"/>
    <w:rsid w:val="00C73F87"/>
    <w:rsid w:val="00C76543"/>
    <w:rsid w:val="00C846F9"/>
    <w:rsid w:val="00C87958"/>
    <w:rsid w:val="00C960FD"/>
    <w:rsid w:val="00CB2C25"/>
    <w:rsid w:val="00CE0850"/>
    <w:rsid w:val="00CF29C3"/>
    <w:rsid w:val="00CF2B94"/>
    <w:rsid w:val="00D33BEC"/>
    <w:rsid w:val="00D4413B"/>
    <w:rsid w:val="00D73DD4"/>
    <w:rsid w:val="00D7516C"/>
    <w:rsid w:val="00D84D24"/>
    <w:rsid w:val="00D87700"/>
    <w:rsid w:val="00D92431"/>
    <w:rsid w:val="00D948CB"/>
    <w:rsid w:val="00DC0EFB"/>
    <w:rsid w:val="00DC2BE6"/>
    <w:rsid w:val="00DC2F70"/>
    <w:rsid w:val="00DC4A43"/>
    <w:rsid w:val="00DD5582"/>
    <w:rsid w:val="00DE0C72"/>
    <w:rsid w:val="00DE2995"/>
    <w:rsid w:val="00DF2F34"/>
    <w:rsid w:val="00E01D96"/>
    <w:rsid w:val="00E132DC"/>
    <w:rsid w:val="00E15449"/>
    <w:rsid w:val="00E16C7D"/>
    <w:rsid w:val="00E26000"/>
    <w:rsid w:val="00E3177C"/>
    <w:rsid w:val="00E46A12"/>
    <w:rsid w:val="00E53D58"/>
    <w:rsid w:val="00E64492"/>
    <w:rsid w:val="00E64765"/>
    <w:rsid w:val="00E6626C"/>
    <w:rsid w:val="00E7023E"/>
    <w:rsid w:val="00E908DE"/>
    <w:rsid w:val="00E9516E"/>
    <w:rsid w:val="00E96DD9"/>
    <w:rsid w:val="00EA37D8"/>
    <w:rsid w:val="00EC0DF2"/>
    <w:rsid w:val="00EC2516"/>
    <w:rsid w:val="00ED105B"/>
    <w:rsid w:val="00ED5957"/>
    <w:rsid w:val="00EE39A0"/>
    <w:rsid w:val="00EE3C0C"/>
    <w:rsid w:val="00EE543B"/>
    <w:rsid w:val="00EE72F3"/>
    <w:rsid w:val="00EF1CF0"/>
    <w:rsid w:val="00EF7DCA"/>
    <w:rsid w:val="00F273AB"/>
    <w:rsid w:val="00F33939"/>
    <w:rsid w:val="00F352D1"/>
    <w:rsid w:val="00F5608D"/>
    <w:rsid w:val="00F61144"/>
    <w:rsid w:val="00F6297C"/>
    <w:rsid w:val="00F707FA"/>
    <w:rsid w:val="00F84FB1"/>
    <w:rsid w:val="00F9084B"/>
    <w:rsid w:val="00FA774C"/>
    <w:rsid w:val="00FB3CE5"/>
    <w:rsid w:val="00FC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E4CF28"/>
  <w15:docId w15:val="{14BCE35E-A785-4F29-B8C0-C421933A8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="Times New Roman" w:hAnsi="TH SarabunPSK" w:cs="TH SarabunPSK"/>
        <w:sz w:val="36"/>
        <w:szCs w:val="36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1101"/>
  </w:style>
  <w:style w:type="paragraph" w:styleId="1">
    <w:name w:val="heading 1"/>
    <w:basedOn w:val="a"/>
    <w:next w:val="a"/>
    <w:link w:val="10"/>
    <w:qFormat/>
    <w:pPr>
      <w:keepNext/>
      <w:spacing w:before="240" w:after="240"/>
      <w:jc w:val="center"/>
      <w:outlineLvl w:val="0"/>
    </w:pPr>
    <w:rPr>
      <w:rFonts w:eastAsia="Cordia New" w:cs="Cordia New"/>
      <w:sz w:val="44"/>
      <w:szCs w:val="44"/>
      <w:lang w:eastAsia="th-TH"/>
    </w:rPr>
  </w:style>
  <w:style w:type="paragraph" w:styleId="2">
    <w:name w:val="heading 2"/>
    <w:basedOn w:val="a"/>
    <w:next w:val="a"/>
    <w:qFormat/>
    <w:pPr>
      <w:keepNext/>
      <w:spacing w:line="420" w:lineRule="atLeast"/>
      <w:jc w:val="center"/>
      <w:outlineLvl w:val="1"/>
    </w:pPr>
    <w:rPr>
      <w:rFonts w:eastAsia="Cordia New" w:cs="Cordia New"/>
      <w:u w:val="single"/>
      <w:lang w:eastAsia="th-TH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eastAsia="Cordia New" w:cs="Cordia New"/>
      <w:sz w:val="32"/>
      <w:szCs w:val="32"/>
      <w:lang w:eastAsia="th-TH"/>
    </w:rPr>
  </w:style>
  <w:style w:type="paragraph" w:styleId="4">
    <w:name w:val="heading 4"/>
    <w:basedOn w:val="a"/>
    <w:next w:val="a"/>
    <w:qFormat/>
    <w:pPr>
      <w:keepNext/>
      <w:outlineLvl w:val="3"/>
    </w:pPr>
    <w:rPr>
      <w:rFonts w:ascii="Cordia New" w:eastAsia="Cordia New" w:hAnsi="Cordia New" w:cs="Cordia New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eastAsia="Cordia New" w:cs="Cordia New"/>
      <w:b/>
      <w:bCs/>
      <w:u w:val="single"/>
      <w:lang w:eastAsia="th-TH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rowallia New" w:hAnsi="Browallia New" w:cs="BrowalliaUPC"/>
      <w:b/>
      <w:bCs/>
      <w:color w:val="000000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แบบอักษรของย่อหน้าเริ่มต้น1"/>
    <w:semiHidden/>
  </w:style>
  <w:style w:type="paragraph" w:styleId="a3">
    <w:name w:val="Plain Text"/>
    <w:basedOn w:val="a"/>
    <w:rPr>
      <w:rFonts w:ascii="Courier New" w:hAnsi="Courier New"/>
      <w:sz w:val="20"/>
      <w:szCs w:val="23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  <w:rPr>
      <w:rFonts w:eastAsia="Cordia New" w:cs="Cordia New"/>
      <w:lang w:eastAsia="th-TH"/>
    </w:rPr>
  </w:style>
  <w:style w:type="paragraph" w:styleId="20">
    <w:name w:val="Body Text Indent 2"/>
    <w:basedOn w:val="a"/>
    <w:pPr>
      <w:spacing w:before="240"/>
      <w:ind w:firstLine="720"/>
    </w:pPr>
    <w:rPr>
      <w:rFonts w:eastAsia="Cordia New" w:cs="Cordia New"/>
      <w:lang w:eastAsia="th-TH"/>
    </w:rPr>
  </w:style>
  <w:style w:type="paragraph" w:styleId="a6">
    <w:name w:val="footer"/>
    <w:basedOn w:val="a"/>
    <w:pPr>
      <w:tabs>
        <w:tab w:val="center" w:pos="4320"/>
        <w:tab w:val="right" w:pos="8640"/>
      </w:tabs>
    </w:pPr>
    <w:rPr>
      <w:rFonts w:ascii="Cordia New" w:hAnsi="Cordia New"/>
      <w:sz w:val="32"/>
      <w:szCs w:val="37"/>
    </w:rPr>
  </w:style>
  <w:style w:type="paragraph" w:styleId="a7">
    <w:name w:val="Balloon Text"/>
    <w:basedOn w:val="a"/>
    <w:link w:val="a8"/>
    <w:rsid w:val="001A70EE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rsid w:val="001A70EE"/>
    <w:rPr>
      <w:rFonts w:ascii="Tahoma" w:hAnsi="Tahoma"/>
      <w:sz w:val="16"/>
    </w:rPr>
  </w:style>
  <w:style w:type="character" w:customStyle="1" w:styleId="10">
    <w:name w:val="หัวเรื่อง 1 อักขระ"/>
    <w:basedOn w:val="a0"/>
    <w:link w:val="1"/>
    <w:rsid w:val="00E16C7D"/>
    <w:rPr>
      <w:rFonts w:eastAsia="Cordia New" w:cs="Cordia New"/>
      <w:sz w:val="44"/>
      <w:szCs w:val="44"/>
      <w:lang w:eastAsia="th-TH"/>
    </w:rPr>
  </w:style>
  <w:style w:type="character" w:customStyle="1" w:styleId="a5">
    <w:name w:val="หัวกระดาษ อักขระ"/>
    <w:basedOn w:val="a0"/>
    <w:link w:val="a4"/>
    <w:uiPriority w:val="99"/>
    <w:rsid w:val="00486EE5"/>
    <w:rPr>
      <w:rFonts w:eastAsia="Cordia New" w:cs="Cordia New"/>
      <w:sz w:val="36"/>
      <w:szCs w:val="36"/>
      <w:lang w:eastAsia="th-TH"/>
    </w:rPr>
  </w:style>
  <w:style w:type="character" w:styleId="a9">
    <w:name w:val="Placeholder Text"/>
    <w:basedOn w:val="a0"/>
    <w:uiPriority w:val="99"/>
    <w:semiHidden/>
    <w:rsid w:val="00666940"/>
    <w:rPr>
      <w:color w:val="666666"/>
    </w:rPr>
  </w:style>
  <w:style w:type="table" w:styleId="aa">
    <w:name w:val="Table Grid"/>
    <w:basedOn w:val="a1"/>
    <w:rsid w:val="002349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8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frappet\ecourt\Template_old\TS_P2_I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97969-96CE-4635-9737-D74564407BAC}"/>
      </w:docPartPr>
      <w:docPartBody>
        <w:p w:rsidR="00562255" w:rsidRDefault="006F7EF0">
          <w:r w:rsidRPr="009A43F7">
            <w:rPr>
              <w:rStyle w:val="a3"/>
            </w:rPr>
            <w:t>Click or tap here to enter text.</w:t>
          </w:r>
        </w:p>
      </w:docPartBody>
    </w:docPart>
    <w:docPart>
      <w:docPartPr>
        <w:name w:val="6C36E2B50CC24F6A848DD931DB988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80283-4DAC-40D8-94C8-1B16D7B057BC}"/>
      </w:docPartPr>
      <w:docPartBody>
        <w:p w:rsidR="00562255" w:rsidRDefault="006F7EF0" w:rsidP="006F7EF0">
          <w:pPr>
            <w:pStyle w:val="6C36E2B50CC24F6A848DD931DB98824F"/>
          </w:pPr>
          <w:r w:rsidRPr="00733613">
            <w:rPr>
              <w:rStyle w:val="a3"/>
            </w:rPr>
            <w:t>Click or tap here to enter text.</w:t>
          </w:r>
        </w:p>
      </w:docPartBody>
    </w:docPart>
    <w:docPart>
      <w:docPartPr>
        <w:name w:val="5335B9BC366548DF9626B546855DF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FAE29-05CC-4B0F-BB59-26AA87E3513B}"/>
      </w:docPartPr>
      <w:docPartBody>
        <w:p w:rsidR="00562255" w:rsidRDefault="006F7EF0" w:rsidP="006F7EF0">
          <w:pPr>
            <w:pStyle w:val="5335B9BC366548DF9626B546855DF116"/>
          </w:pPr>
          <w:r w:rsidRPr="00733613">
            <w:rPr>
              <w:rStyle w:val="a3"/>
            </w:rPr>
            <w:t>Click or tap here to enter text.</w:t>
          </w:r>
        </w:p>
      </w:docPartBody>
    </w:docPart>
    <w:docPart>
      <w:docPartPr>
        <w:name w:val="B9CDB80D06BE46A8B1CD44F533976E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E6C3F3-6789-4728-AF6E-9EA449A2AEAE}"/>
      </w:docPartPr>
      <w:docPartBody>
        <w:p w:rsidR="00562255" w:rsidRDefault="006F7EF0" w:rsidP="006F7EF0">
          <w:pPr>
            <w:pStyle w:val="B9CDB80D06BE46A8B1CD44F533976E82"/>
          </w:pPr>
          <w:r w:rsidRPr="00C638CE">
            <w:rPr>
              <w:rStyle w:val="a3"/>
            </w:rPr>
            <w:t>Click or tap here to enter text.</w:t>
          </w:r>
        </w:p>
      </w:docPartBody>
    </w:docPart>
    <w:docPart>
      <w:docPartPr>
        <w:name w:val="1A14143A74EC48A3B46F9BD5F5F02D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F4857-8C67-479A-8561-9B7416234199}"/>
      </w:docPartPr>
      <w:docPartBody>
        <w:p w:rsidR="00562255" w:rsidRDefault="006F7EF0" w:rsidP="006F7EF0">
          <w:pPr>
            <w:pStyle w:val="1A14143A74EC48A3B46F9BD5F5F02D77"/>
          </w:pPr>
          <w:r w:rsidRPr="00733613">
            <w:rPr>
              <w:rStyle w:val="a3"/>
            </w:rPr>
            <w:t>Click or tap here to enter text.</w:t>
          </w:r>
        </w:p>
      </w:docPartBody>
    </w:docPart>
    <w:docPart>
      <w:docPartPr>
        <w:name w:val="61B7F281266342D98E5D041B7AD8EC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8DB00F-FD96-4B52-9DDF-D1947A1C7088}"/>
      </w:docPartPr>
      <w:docPartBody>
        <w:p w:rsidR="00831A75" w:rsidRDefault="00AF479C" w:rsidP="00AF479C">
          <w:pPr>
            <w:pStyle w:val="61B7F281266342D98E5D041B7AD8EC38"/>
          </w:pPr>
          <w:r w:rsidRPr="00C638CE">
            <w:rPr>
              <w:rStyle w:val="a3"/>
            </w:rPr>
            <w:t>Click or tap here to enter text.</w:t>
          </w:r>
        </w:p>
      </w:docPartBody>
    </w:docPart>
    <w:docPart>
      <w:docPartPr>
        <w:name w:val="353517B4072A44819189A347469949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939076-299C-47C3-8C38-7637D24C4D2E}"/>
      </w:docPartPr>
      <w:docPartBody>
        <w:p w:rsidR="00831A75" w:rsidRDefault="00AF479C" w:rsidP="00AF479C">
          <w:pPr>
            <w:pStyle w:val="353517B4072A44819189A347469949D8"/>
          </w:pPr>
          <w:r w:rsidRPr="00C638CE">
            <w:rPr>
              <w:rStyle w:val="a3"/>
            </w:rPr>
            <w:t>Click or tap here to enter text.</w:t>
          </w:r>
        </w:p>
      </w:docPartBody>
    </w:docPart>
    <w:docPart>
      <w:docPartPr>
        <w:name w:val="101754BB967E43F29F4F7789B3AB664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7793EC6-35F2-4ED9-9B5E-0FB85DE633A4}"/>
      </w:docPartPr>
      <w:docPartBody>
        <w:p w:rsidR="00D551DC" w:rsidRDefault="00D551DC" w:rsidP="00D551DC">
          <w:pPr>
            <w:pStyle w:val="101754BB967E43F29F4F7789B3AB6645"/>
          </w:pPr>
          <w:r w:rsidRPr="00733613">
            <w:rPr>
              <w:rStyle w:val="a3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EF0"/>
    <w:rsid w:val="001115F7"/>
    <w:rsid w:val="00212B4C"/>
    <w:rsid w:val="00225506"/>
    <w:rsid w:val="003E608F"/>
    <w:rsid w:val="00562255"/>
    <w:rsid w:val="005F1016"/>
    <w:rsid w:val="006709EE"/>
    <w:rsid w:val="006C6718"/>
    <w:rsid w:val="006E1A09"/>
    <w:rsid w:val="006F7EF0"/>
    <w:rsid w:val="007D3EA6"/>
    <w:rsid w:val="00831A75"/>
    <w:rsid w:val="009315BD"/>
    <w:rsid w:val="00954C76"/>
    <w:rsid w:val="00AB12B4"/>
    <w:rsid w:val="00AF479C"/>
    <w:rsid w:val="00D551DC"/>
    <w:rsid w:val="00D62F45"/>
    <w:rsid w:val="00DE0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551DC"/>
    <w:rPr>
      <w:color w:val="666666"/>
    </w:rPr>
  </w:style>
  <w:style w:type="paragraph" w:customStyle="1" w:styleId="6C36E2B50CC24F6A848DD931DB98824F">
    <w:name w:val="6C36E2B50CC24F6A848DD931DB98824F"/>
    <w:rsid w:val="006F7EF0"/>
  </w:style>
  <w:style w:type="paragraph" w:customStyle="1" w:styleId="5335B9BC366548DF9626B546855DF116">
    <w:name w:val="5335B9BC366548DF9626B546855DF116"/>
    <w:rsid w:val="006F7EF0"/>
  </w:style>
  <w:style w:type="paragraph" w:customStyle="1" w:styleId="B9CDB80D06BE46A8B1CD44F533976E82">
    <w:name w:val="B9CDB80D06BE46A8B1CD44F533976E82"/>
    <w:rsid w:val="006F7EF0"/>
  </w:style>
  <w:style w:type="paragraph" w:customStyle="1" w:styleId="1A14143A74EC48A3B46F9BD5F5F02D77">
    <w:name w:val="1A14143A74EC48A3B46F9BD5F5F02D77"/>
    <w:rsid w:val="006F7EF0"/>
  </w:style>
  <w:style w:type="paragraph" w:customStyle="1" w:styleId="31F2C6E2586A4BB8997C503EDA3F7CB3">
    <w:name w:val="31F2C6E2586A4BB8997C503EDA3F7CB3"/>
    <w:rsid w:val="00D551DC"/>
  </w:style>
  <w:style w:type="paragraph" w:customStyle="1" w:styleId="8A7F67F9EF38432CA7D82E9F27A76EF7">
    <w:name w:val="8A7F67F9EF38432CA7D82E9F27A76EF7"/>
    <w:rsid w:val="00D551DC"/>
  </w:style>
  <w:style w:type="paragraph" w:customStyle="1" w:styleId="7231CE2C101E4B2398B6E5CE10FDE17B">
    <w:name w:val="7231CE2C101E4B2398B6E5CE10FDE17B"/>
    <w:rsid w:val="00D551DC"/>
  </w:style>
  <w:style w:type="paragraph" w:customStyle="1" w:styleId="101754BB967E43F29F4F7789B3AB6645">
    <w:name w:val="101754BB967E43F29F4F7789B3AB6645"/>
    <w:rsid w:val="00D551DC"/>
  </w:style>
  <w:style w:type="paragraph" w:customStyle="1" w:styleId="61B7F281266342D98E5D041B7AD8EC38">
    <w:name w:val="61B7F281266342D98E5D041B7AD8EC38"/>
    <w:rsid w:val="00AF479C"/>
  </w:style>
  <w:style w:type="paragraph" w:customStyle="1" w:styleId="353517B4072A44819189A347469949D8">
    <w:name w:val="353517B4072A44819189A347469949D8"/>
    <w:rsid w:val="00AF47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5021D-81A3-4459-B9FC-FB4E1C468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TS_P2_IN.dotx</Template>
  <TotalTime>175</TotalTime>
  <Pages>2</Pages>
  <Words>72</Words>
  <Characters>761</Characters>
  <Application>Microsoft Office Word</Application>
  <DocSecurity>0</DocSecurity>
  <Lines>6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</dc:creator>
  <cp:lastModifiedBy>Sorawit Bholsithi</cp:lastModifiedBy>
  <cp:revision>84</cp:revision>
  <cp:lastPrinted>2004-02-06T13:24:00Z</cp:lastPrinted>
  <dcterms:created xsi:type="dcterms:W3CDTF">2026-10-22T02:58:00Z</dcterms:created>
  <dcterms:modified xsi:type="dcterms:W3CDTF">2026-10-26T15:33:00Z</dcterms:modified>
</cp:coreProperties>
</file>