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3"/>
        <w:gridCol w:w="3492"/>
        <w:gridCol w:w="384"/>
        <w:gridCol w:w="488"/>
        <w:gridCol w:w="797"/>
        <w:gridCol w:w="2158"/>
        <w:gridCol w:w="1985"/>
      </w:tblGrid>
      <w:tr w:rsidR="00ED105B" w:rsidRPr="004C0061" w14:paraId="40234005" w14:textId="77777777" w:rsidTr="00CF2B94">
        <w:trPr>
          <w:trHeight w:val="1562"/>
        </w:trPr>
        <w:tc>
          <w:tcPr>
            <w:tcW w:w="443" w:type="dxa"/>
            <w:vMerge w:val="restart"/>
          </w:tcPr>
          <w:p w14:paraId="63AE78A6" w14:textId="77777777" w:rsidR="00ED105B" w:rsidRPr="004C0061" w:rsidRDefault="00ED105B">
            <w:pPr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4C0061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08B536" wp14:editId="691C91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182880" cy="182880"/>
                      <wp:effectExtent l="8255" t="10160" r="8890" b="6985"/>
                      <wp:wrapNone/>
                      <wp:docPr id="2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EA2EDE" id="Oval 29" o:spid="_x0000_s1026" style="position:absolute;margin-left:0;margin-top:7.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MFEhaLbAAAABQEAAA8AAAAAAAAA&#10;AAAAAAAAWgQAAGRycy9kb3ducmV2LnhtbFBLBQYAAAAABAAEAPMAAABiBQAAAAA=&#10;"/>
                  </w:pict>
                </mc:Fallback>
              </mc:AlternateContent>
            </w:r>
            <w:r w:rsidRPr="004C0061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vMerge w:val="restart"/>
          </w:tcPr>
          <w:p w14:paraId="37576A6C" w14:textId="404811F3" w:rsidR="00ED105B" w:rsidRPr="004C0061" w:rsidRDefault="00666940" w:rsidP="00D948CB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{{</w:t>
            </w:r>
            <w:proofErr w:type="spellStart"/>
            <w:r>
              <w:rPr>
                <w:rFonts w:ascii="TH SarabunPSK" w:hAnsi="TH SarabunPSK" w:cs="TH SarabunPSK"/>
                <w:sz w:val="36"/>
                <w:szCs w:val="36"/>
              </w:rPr>
              <w:t>docname</w:t>
            </w:r>
            <w:proofErr w:type="spellEnd"/>
            <w:r>
              <w:rPr>
                <w:rFonts w:ascii="TH SarabunPSK" w:hAnsi="TH SarabunPSK" w:cs="TH SarabunPSK"/>
                <w:sz w:val="36"/>
                <w:szCs w:val="36"/>
              </w:rPr>
              <w:t>}}</w:t>
            </w:r>
          </w:p>
        </w:tc>
        <w:tc>
          <w:tcPr>
            <w:tcW w:w="1669" w:type="dxa"/>
            <w:gridSpan w:val="3"/>
            <w:vMerge w:val="restart"/>
          </w:tcPr>
          <w:p w14:paraId="2F9A7D37" w14:textId="77777777" w:rsidR="00ED105B" w:rsidRPr="004C0061" w:rsidRDefault="004C006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4C0061">
              <w:rPr>
                <w:rFonts w:ascii="TH SarabunPSK" w:hAnsi="TH SarabunPSK" w:cs="TH SarabunPSK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08063D16" wp14:editId="7262197B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207172</wp:posOffset>
                  </wp:positionV>
                  <wp:extent cx="971550" cy="1079500"/>
                  <wp:effectExtent l="0" t="0" r="0" b="6350"/>
                  <wp:wrapNone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9" t="16383" r="26213" b="7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3" w:type="dxa"/>
            <w:gridSpan w:val="2"/>
          </w:tcPr>
          <w:p w14:paraId="54C26180" w14:textId="233FDA4D" w:rsidR="00ED105B" w:rsidRPr="004C0061" w:rsidRDefault="00666940" w:rsidP="00771A37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{{doctype}}</w:t>
            </w:r>
          </w:p>
        </w:tc>
      </w:tr>
      <w:tr w:rsidR="00ED105B" w:rsidRPr="004C0061" w14:paraId="4F0D32C6" w14:textId="77777777" w:rsidTr="00CF2B94">
        <w:tc>
          <w:tcPr>
            <w:tcW w:w="443" w:type="dxa"/>
            <w:vMerge/>
          </w:tcPr>
          <w:p w14:paraId="235BD576" w14:textId="77777777" w:rsidR="00ED105B" w:rsidRPr="004C0061" w:rsidRDefault="00ED105B">
            <w:pPr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3492" w:type="dxa"/>
            <w:vMerge/>
          </w:tcPr>
          <w:p w14:paraId="1518DAF3" w14:textId="77777777" w:rsidR="00ED105B" w:rsidRPr="004C0061" w:rsidRDefault="00ED105B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</w:tcPr>
          <w:p w14:paraId="75944FE6" w14:textId="77777777" w:rsidR="00ED105B" w:rsidRPr="004C0061" w:rsidRDefault="00ED105B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</w:tcPr>
          <w:p w14:paraId="55CA3087" w14:textId="5BBF6E3A" w:rsidR="00ED105B" w:rsidRPr="004C0061" w:rsidRDefault="00666940" w:rsidP="00C515E0">
            <w:pPr>
              <w:ind w:left="-118" w:right="-74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t>{{</w:t>
            </w:r>
            <w:proofErr w:type="spellStart"/>
            <w:r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t>blackno</w:t>
            </w:r>
            <w:proofErr w:type="spellEnd"/>
            <w:r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t>}}</w:t>
            </w:r>
          </w:p>
        </w:tc>
        <w:tc>
          <w:tcPr>
            <w:tcW w:w="1985" w:type="dxa"/>
          </w:tcPr>
          <w:sdt>
            <w:sdtPr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alias w:val="blackyear"/>
              <w:tag w:val="blackyear"/>
              <w:id w:val="2020350433"/>
              <w:placeholder>
                <w:docPart w:val="DefaultPlaceholder_-1854013440"/>
              </w:placeholder>
              <w:text/>
            </w:sdtPr>
            <w:sdtEndPr/>
            <w:sdtContent>
              <w:p w14:paraId="48B47C31" w14:textId="311CE2D2" w:rsidR="00ED105B" w:rsidRPr="004C0061" w:rsidRDefault="00666940" w:rsidP="00C515E0">
                <w:pPr>
                  <w:ind w:left="-108"/>
                  <w:jc w:val="right"/>
                  <w:rPr>
                    <w:rFonts w:ascii="TH SarabunPSK" w:hAnsi="TH SarabunPSK" w:cs="TH SarabunPSK"/>
                    <w:sz w:val="36"/>
                    <w:szCs w:val="36"/>
                    <w:cs/>
                  </w:rPr>
                </w:pPr>
                <w:proofErr w:type="spellStart"/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blackyear</w:t>
                </w:r>
                <w:proofErr w:type="spellEnd"/>
              </w:p>
            </w:sdtContent>
          </w:sdt>
        </w:tc>
      </w:tr>
      <w:tr w:rsidR="00ED105B" w:rsidRPr="004C0061" w14:paraId="25A676DE" w14:textId="77777777" w:rsidTr="00CF2B94">
        <w:tc>
          <w:tcPr>
            <w:tcW w:w="443" w:type="dxa"/>
          </w:tcPr>
          <w:p w14:paraId="4861C101" w14:textId="77777777" w:rsidR="00ED105B" w:rsidRPr="004C0061" w:rsidRDefault="00ED105B" w:rsidP="005A2256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</w:tcPr>
          <w:p w14:paraId="69360C7E" w14:textId="77777777" w:rsidR="00ED105B" w:rsidRPr="004C0061" w:rsidRDefault="00ED105B" w:rsidP="005A2256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</w:tcPr>
          <w:p w14:paraId="598A2267" w14:textId="77777777" w:rsidR="00ED105B" w:rsidRPr="004C0061" w:rsidRDefault="00ED105B" w:rsidP="005A2256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</w:tcPr>
          <w:p w14:paraId="2356A116" w14:textId="70BF0618" w:rsidR="00ED105B" w:rsidRPr="004C0061" w:rsidRDefault="00666940" w:rsidP="005A2256">
            <w:pPr>
              <w:spacing w:after="120"/>
              <w:ind w:left="-118" w:right="-74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t>{{</w:t>
            </w:r>
            <w:proofErr w:type="spellStart"/>
            <w:r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t>redno</w:t>
            </w:r>
            <w:proofErr w:type="spellEnd"/>
            <w:r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t>}}</w:t>
            </w:r>
          </w:p>
        </w:tc>
        <w:tc>
          <w:tcPr>
            <w:tcW w:w="1985" w:type="dxa"/>
          </w:tcPr>
          <w:sdt>
            <w:sdtPr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alias w:val="redyear"/>
              <w:tag w:val="redyear"/>
              <w:id w:val="-85076825"/>
              <w:placeholder>
                <w:docPart w:val="DefaultPlaceholder_-1854013440"/>
              </w:placeholder>
              <w:text/>
            </w:sdtPr>
            <w:sdtEndPr/>
            <w:sdtContent>
              <w:p w14:paraId="4D6E9066" w14:textId="7ACEF65C" w:rsidR="00ED105B" w:rsidRPr="004C0061" w:rsidRDefault="00666940" w:rsidP="000323AB">
                <w:pPr>
                  <w:ind w:left="-108"/>
                  <w:jc w:val="right"/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</w:pPr>
                <w:proofErr w:type="spellStart"/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redyear</w:t>
                </w:r>
                <w:proofErr w:type="spellEnd"/>
              </w:p>
            </w:sdtContent>
          </w:sdt>
        </w:tc>
      </w:tr>
      <w:tr w:rsidR="00851751" w:rsidRPr="004C0061" w14:paraId="39BBFCF8" w14:textId="77777777" w:rsidTr="00CF2B94">
        <w:trPr>
          <w:trHeight w:val="567"/>
        </w:trPr>
        <w:tc>
          <w:tcPr>
            <w:tcW w:w="443" w:type="dxa"/>
          </w:tcPr>
          <w:p w14:paraId="7E2AE601" w14:textId="77777777" w:rsidR="00851751" w:rsidRPr="004C0061" w:rsidRDefault="00851751" w:rsidP="008F391E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4" w:type="dxa"/>
            <w:gridSpan w:val="6"/>
          </w:tcPr>
          <w:p w14:paraId="4EC6BFE1" w14:textId="77777777" w:rsidR="00851751" w:rsidRPr="004C0061" w:rsidRDefault="00851751" w:rsidP="00C515E0">
            <w:pPr>
              <w:tabs>
                <w:tab w:val="left" w:pos="4089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4C0061"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851751" w:rsidRPr="004C0061" w14:paraId="050FA0BA" w14:textId="77777777" w:rsidTr="00CF2B94">
        <w:trPr>
          <w:trHeight w:val="567"/>
        </w:trPr>
        <w:tc>
          <w:tcPr>
            <w:tcW w:w="443" w:type="dxa"/>
          </w:tcPr>
          <w:p w14:paraId="7BE494F3" w14:textId="77777777" w:rsidR="00851751" w:rsidRPr="004C0061" w:rsidRDefault="0085175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3"/>
          </w:tcPr>
          <w:p w14:paraId="0B332CD6" w14:textId="77777777" w:rsidR="00851751" w:rsidRPr="004C0061" w:rsidRDefault="00851751" w:rsidP="0036174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940" w:type="dxa"/>
            <w:gridSpan w:val="3"/>
          </w:tcPr>
          <w:p w14:paraId="454BB947" w14:textId="027E7DBE" w:rsidR="00851751" w:rsidRPr="004C0061" w:rsidRDefault="00666940" w:rsidP="0036174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>{{court}}</w:t>
            </w:r>
          </w:p>
        </w:tc>
      </w:tr>
      <w:tr w:rsidR="00CF2B94" w:rsidRPr="004C0061" w14:paraId="61517752" w14:textId="77777777" w:rsidTr="00CF2B94">
        <w:trPr>
          <w:trHeight w:val="567"/>
        </w:trPr>
        <w:tc>
          <w:tcPr>
            <w:tcW w:w="443" w:type="dxa"/>
          </w:tcPr>
          <w:p w14:paraId="062F327E" w14:textId="77777777" w:rsidR="00CF2B94" w:rsidRPr="004C0061" w:rsidRDefault="00CF2B9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6" w:type="dxa"/>
            <w:gridSpan w:val="2"/>
          </w:tcPr>
          <w:p w14:paraId="512FE532" w14:textId="77777777" w:rsidR="00CF2B94" w:rsidRPr="004C0061" w:rsidRDefault="00CF2B94" w:rsidP="0036174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5428" w:type="dxa"/>
            <w:gridSpan w:val="4"/>
          </w:tcPr>
          <w:p w14:paraId="25163DE6" w14:textId="682E5B5C" w:rsidR="00CF2B94" w:rsidRPr="00CF2B94" w:rsidRDefault="00876C4A" w:rsidP="0036174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curdate"/>
                <w:tag w:val="curdate"/>
                <w:id w:val="-1427724490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0521BA"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curdate</w:t>
                </w:r>
                <w:proofErr w:type="spellEnd"/>
              </w:sdtContent>
            </w:sdt>
            <w:r w:rsidR="000521BA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</w:t>
            </w:r>
          </w:p>
        </w:tc>
      </w:tr>
    </w:tbl>
    <w:p w14:paraId="6F2EC610" w14:textId="77777777" w:rsidR="00771A37" w:rsidRDefault="00771A37" w:rsidP="00D87700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"/>
        <w:gridCol w:w="1130"/>
        <w:gridCol w:w="243"/>
        <w:gridCol w:w="8038"/>
      </w:tblGrid>
      <w:tr w:rsidR="002349F5" w:rsidRPr="002349F5" w14:paraId="23D5ECC6" w14:textId="77777777" w:rsidTr="003400D8">
        <w:tc>
          <w:tcPr>
            <w:tcW w:w="351" w:type="dxa"/>
          </w:tcPr>
          <w:p w14:paraId="23ED8B96" w14:textId="77777777" w:rsidR="002349F5" w:rsidRPr="003400D8" w:rsidRDefault="002349F5" w:rsidP="002349F5">
            <w:pPr>
              <w:rPr>
                <w:rFonts w:ascii="TH SarabunPSK" w:eastAsia="Angsana New" w:hAnsi="TH SarabunPSK" w:cs="TH SarabunPSK"/>
                <w:sz w:val="36"/>
                <w:szCs w:val="36"/>
              </w:rPr>
            </w:pPr>
          </w:p>
        </w:tc>
        <w:tc>
          <w:tcPr>
            <w:tcW w:w="1201" w:type="dxa"/>
            <w:vAlign w:val="center"/>
          </w:tcPr>
          <w:p w14:paraId="6B10BE80" w14:textId="77777777" w:rsidR="002349F5" w:rsidRPr="002349F5" w:rsidRDefault="002349F5" w:rsidP="002349F5">
            <w:pPr>
              <w:rPr>
                <w:rFonts w:ascii="TH SarabunPSK" w:eastAsia="Angsana New" w:hAnsi="TH SarabunPSK" w:cs="TH SarabunPSK"/>
                <w:sz w:val="36"/>
                <w:szCs w:val="36"/>
              </w:rPr>
            </w:pPr>
            <w:r w:rsidRPr="002349F5">
              <w:rPr>
                <w:rFonts w:ascii="TH SarabunPSK" w:eastAsia="Angsana New" w:hAnsi="TH SarabunPSK" w:cs="TH SarabunPSK"/>
                <w:b/>
                <w:bCs/>
                <w:sz w:val="36"/>
                <w:szCs w:val="36"/>
                <w:cs/>
              </w:rPr>
              <w:t>ระหว่าง</w:t>
            </w:r>
          </w:p>
        </w:tc>
        <w:tc>
          <w:tcPr>
            <w:tcW w:w="254" w:type="dxa"/>
          </w:tcPr>
          <w:p w14:paraId="7C691980" w14:textId="77777777" w:rsidR="002349F5" w:rsidRPr="003400D8" w:rsidRDefault="002349F5" w:rsidP="002349F5">
            <w:pPr>
              <w:rPr>
                <w:rFonts w:ascii="TH SarabunPSK" w:eastAsia="Angsana New" w:hAnsi="TH SarabunPSK" w:cs="TH SarabunPSK"/>
                <w:b/>
                <w:bCs/>
                <w:sz w:val="36"/>
                <w:szCs w:val="36"/>
              </w:rPr>
            </w:pPr>
            <w:r w:rsidRPr="003400D8">
              <w:rPr>
                <w:rFonts w:ascii="TH SarabunPSK" w:eastAsia="Angsana New" w:hAnsi="TH SarabunPSK" w:cs="TH SarabunPSK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E91BB4" wp14:editId="51E16124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186732</wp:posOffset>
                      </wp:positionV>
                      <wp:extent cx="171282" cy="979714"/>
                      <wp:effectExtent l="0" t="0" r="19685" b="11430"/>
                      <wp:wrapNone/>
                      <wp:docPr id="575937274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282" cy="979714"/>
                              </a:xfrm>
                              <a:prstGeom prst="leftBrace">
                                <a:avLst>
                                  <a:gd name="adj1" fmla="val 39912"/>
                                  <a:gd name="adj2" fmla="val 5182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FD2D1B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0" o:spid="_x0000_s1026" type="#_x0000_t87" style="position:absolute;margin-left:-1.35pt;margin-top:14.7pt;width:13.5pt;height:7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" adj="1507,11194"/>
                  </w:pict>
                </mc:Fallback>
              </mc:AlternateContent>
            </w:r>
          </w:p>
        </w:tc>
        <w:tc>
          <w:tcPr>
            <w:tcW w:w="7914" w:type="dxa"/>
          </w:tcPr>
          <w:tbl>
            <w:tblPr>
              <w:tblStyle w:val="TableGrid"/>
              <w:tblW w:w="7805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664"/>
            </w:tblGrid>
            <w:tr w:rsidR="002349F5" w:rsidRPr="002349F5" w14:paraId="28910962" w14:textId="77777777" w:rsidTr="004409F2">
              <w:trPr>
                <w:trHeight w:val="742"/>
              </w:trPr>
              <w:tc>
                <w:tcPr>
                  <w:tcW w:w="6141" w:type="dxa"/>
                </w:tcPr>
                <w:p w14:paraId="67043E01" w14:textId="63F6D47F" w:rsidR="00045C63" w:rsidRPr="002349F5" w:rsidRDefault="00876C4A" w:rsidP="002349F5">
                  <w:pP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</w:pPr>
                  <w:sdt>
                    <w:sdtPr>
                      <w:rPr>
                        <w:rFonts w:ascii="TH SarabunPSK" w:eastAsia="Angsana New" w:hAnsi="TH SarabunPSK" w:cs="TH SarabunPSK"/>
                        <w:sz w:val="36"/>
                        <w:szCs w:val="36"/>
                      </w:rPr>
                      <w:alias w:val="accuser"/>
                      <w:tag w:val="accuser"/>
                      <w:id w:val="-1225293844"/>
                      <w:placeholder>
                        <w:docPart w:val="6C36E2B50CC24F6A848DD931DB98824F"/>
                      </w:placeholder>
                      <w:text w:multiLine="1"/>
                    </w:sdtPr>
                    <w:sdtEndPr/>
                    <w:sdtContent>
                      <w:r w:rsidR="002349F5" w:rsidRPr="002349F5">
                        <w:rPr>
                          <w:rFonts w:ascii="TH SarabunPSK" w:eastAsia="Angsana New" w:hAnsi="TH SarabunPSK" w:cs="TH SarabunPSK"/>
                          <w:sz w:val="36"/>
                          <w:szCs w:val="36"/>
                        </w:rPr>
                        <w:t>accuser</w:t>
                      </w:r>
                    </w:sdtContent>
                  </w:sdt>
                </w:p>
              </w:tc>
              <w:tc>
                <w:tcPr>
                  <w:tcW w:w="1664" w:type="dxa"/>
                </w:tcPr>
                <w:p w14:paraId="28CBABF8" w14:textId="289BC0E6" w:rsidR="002349F5" w:rsidRPr="002349F5" w:rsidRDefault="00876C4A" w:rsidP="003400D8">
                  <w:pPr>
                    <w:jc w:val="right"/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</w:pPr>
                  <w:sdt>
                    <w:sdtPr>
                      <w:rPr>
                        <w:rFonts w:ascii="TH SarabunPSK" w:eastAsia="Angsana New" w:hAnsi="TH SarabunPSK" w:cs="TH SarabunPSK"/>
                        <w:sz w:val="36"/>
                        <w:szCs w:val="36"/>
                      </w:rPr>
                      <w:alias w:val="acc1"/>
                      <w:tag w:val="acc1"/>
                      <w:id w:val="858625790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="00977F8E">
                        <w:rPr>
                          <w:rFonts w:ascii="TH SarabunPSK" w:eastAsia="Angsana New" w:hAnsi="TH SarabunPSK" w:cs="TH SarabunPSK"/>
                          <w:sz w:val="36"/>
                          <w:szCs w:val="36"/>
                        </w:rPr>
                        <w:t>acc1</w:t>
                      </w:r>
                    </w:sdtContent>
                  </w:sdt>
                </w:p>
              </w:tc>
            </w:tr>
          </w:tbl>
          <w:p w14:paraId="5F21C898" w14:textId="77777777" w:rsidR="002349F5" w:rsidRPr="002349F5" w:rsidRDefault="002349F5" w:rsidP="002349F5">
            <w:pPr>
              <w:rPr>
                <w:rFonts w:ascii="TH SarabunPSK" w:eastAsia="Angsana New" w:hAnsi="TH SarabunPSK" w:cs="TH SarabunPSK"/>
                <w:sz w:val="6"/>
                <w:szCs w:val="6"/>
              </w:rPr>
            </w:pPr>
            <w:r w:rsidRPr="002349F5">
              <w:rPr>
                <w:rFonts w:ascii="TH SarabunPSK" w:eastAsia="Angsana New" w:hAnsi="TH SarabunPSK" w:cs="TH SarabunPSK"/>
                <w:sz w:val="6"/>
                <w:szCs w:val="6"/>
              </w:rPr>
              <w:t>{{IF Interpleader==true}}</w:t>
            </w:r>
          </w:p>
          <w:tbl>
            <w:tblPr>
              <w:tblStyle w:val="TableGrid"/>
              <w:tblW w:w="7820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679"/>
            </w:tblGrid>
            <w:tr w:rsidR="002349F5" w:rsidRPr="002349F5" w14:paraId="0D011BFF" w14:textId="77777777" w:rsidTr="00F5608D">
              <w:trPr>
                <w:trHeight w:val="697"/>
              </w:trPr>
              <w:tc>
                <w:tcPr>
                  <w:tcW w:w="6141" w:type="dxa"/>
                  <w:vAlign w:val="center"/>
                </w:tcPr>
                <w:p w14:paraId="2E1960D0" w14:textId="77777777" w:rsidR="002349F5" w:rsidRPr="002349F5" w:rsidRDefault="00876C4A" w:rsidP="002349F5">
                  <w:pP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</w:pPr>
                  <w:sdt>
                    <w:sdtPr>
                      <w:rPr>
                        <w:rFonts w:ascii="TH SarabunPSK" w:eastAsia="Angsana New" w:hAnsi="TH SarabunPSK" w:cs="TH SarabunPSK"/>
                        <w:sz w:val="36"/>
                        <w:szCs w:val="36"/>
                      </w:rPr>
                      <w:alias w:val="interpleader"/>
                      <w:tag w:val="interpleader"/>
                      <w:id w:val="1445574211"/>
                      <w:placeholder>
                        <w:docPart w:val="5335B9BC366548DF9626B546855DF116"/>
                      </w:placeholder>
                      <w:text w:multiLine="1"/>
                    </w:sdtPr>
                    <w:sdtEndPr/>
                    <w:sdtContent>
                      <w:r w:rsidR="002349F5" w:rsidRPr="002349F5">
                        <w:rPr>
                          <w:rFonts w:ascii="TH SarabunPSK" w:eastAsia="Angsana New" w:hAnsi="TH SarabunPSK" w:cs="TH SarabunPSK"/>
                          <w:sz w:val="36"/>
                          <w:szCs w:val="36"/>
                        </w:rPr>
                        <w:t>interpleader</w:t>
                      </w:r>
                    </w:sdtContent>
                  </w:sdt>
                </w:p>
              </w:tc>
              <w:tc>
                <w:tcPr>
                  <w:tcW w:w="1679" w:type="dxa"/>
                </w:tcPr>
                <w:p w14:paraId="1EA3CD21" w14:textId="77777777" w:rsidR="002349F5" w:rsidRPr="002349F5" w:rsidRDefault="00876C4A" w:rsidP="003400D8">
                  <w:pPr>
                    <w:jc w:val="right"/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</w:pPr>
                  <w:sdt>
                    <w:sdtPr>
                      <w:rPr>
                        <w:rFonts w:ascii="TH SarabunPSK" w:eastAsia="Angsana New" w:hAnsi="TH SarabunPSK" w:cs="TH SarabunPSK"/>
                        <w:sz w:val="36"/>
                        <w:szCs w:val="36"/>
                      </w:rPr>
                      <w:alias w:val="acc3"/>
                      <w:tag w:val="acc3"/>
                      <w:id w:val="1626116510"/>
                      <w:placeholder>
                        <w:docPart w:val="5335B9BC366548DF9626B546855DF116"/>
                      </w:placeholder>
                      <w:text/>
                    </w:sdtPr>
                    <w:sdtEndPr/>
                    <w:sdtContent>
                      <w:r w:rsidR="002349F5" w:rsidRPr="002349F5">
                        <w:rPr>
                          <w:rFonts w:ascii="TH SarabunPSK" w:eastAsia="Angsana New" w:hAnsi="TH SarabunPSK" w:cs="TH SarabunPSK"/>
                          <w:sz w:val="36"/>
                          <w:szCs w:val="36"/>
                        </w:rPr>
                        <w:t>acc3</w:t>
                      </w:r>
                    </w:sdtContent>
                  </w:sdt>
                </w:p>
              </w:tc>
            </w:tr>
          </w:tbl>
          <w:p w14:paraId="7E9BB12B" w14:textId="77777777" w:rsidR="002349F5" w:rsidRDefault="002349F5" w:rsidP="002349F5">
            <w:pPr>
              <w:rPr>
                <w:rFonts w:ascii="TH SarabunPSK" w:eastAsia="Angsana New" w:hAnsi="TH SarabunPSK" w:cs="TH SarabunPSK"/>
                <w:sz w:val="6"/>
                <w:szCs w:val="6"/>
              </w:rPr>
            </w:pPr>
            <w:r w:rsidRPr="002349F5">
              <w:rPr>
                <w:rFonts w:ascii="TH SarabunPSK" w:eastAsia="Angsana New" w:hAnsi="TH SarabunPSK" w:cs="TH SarabunPSK"/>
                <w:sz w:val="6"/>
                <w:szCs w:val="6"/>
              </w:rPr>
              <w:t>{{END-IF}}</w:t>
            </w:r>
          </w:p>
          <w:tbl>
            <w:tblPr>
              <w:tblStyle w:val="TableGrid"/>
              <w:tblW w:w="7820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41"/>
              <w:gridCol w:w="1679"/>
            </w:tblGrid>
            <w:tr w:rsidR="003400D8" w:rsidRPr="002349F5" w14:paraId="37E2AC4B" w14:textId="77777777" w:rsidTr="00C10E06">
              <w:trPr>
                <w:trHeight w:val="553"/>
              </w:trPr>
              <w:tc>
                <w:tcPr>
                  <w:tcW w:w="6141" w:type="dxa"/>
                  <w:vAlign w:val="bottom"/>
                </w:tcPr>
                <w:p w14:paraId="1BE57888" w14:textId="11DF30C1" w:rsidR="003400D8" w:rsidRPr="002349F5" w:rsidRDefault="00045C63" w:rsidP="00160D35">
                  <w:pP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</w:pPr>
                  <w: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{{IF Interpleader=</w:t>
                  </w:r>
                  <w:r w:rsidR="00CF29C3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=</w:t>
                  </w:r>
                  <w:r w:rsidR="007A02D5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false</w:t>
                  </w:r>
                  <w:proofErr w:type="gramStart"/>
                  <w: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}}</w:t>
                  </w:r>
                  <w:r w:rsidR="005719A6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{</w:t>
                  </w:r>
                  <w:proofErr w:type="gramEnd"/>
                  <w:r w:rsidR="005719A6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{</w:t>
                  </w:r>
                  <w:proofErr w:type="spellStart"/>
                  <w:r w:rsidR="005719A6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br</w:t>
                  </w:r>
                  <w:proofErr w:type="spellEnd"/>
                  <w:r w:rsidR="005719A6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(2)</w:t>
                  </w:r>
                  <w:proofErr w:type="gramStart"/>
                  <w:r w:rsidR="005719A6"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}}</w:t>
                  </w:r>
                  <w: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{</w:t>
                  </w:r>
                  <w:proofErr w:type="gramEnd"/>
                  <w:r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  <w:t>{END-IF}}</w:t>
                  </w:r>
                  <w:sdt>
                    <w:sdtPr>
                      <w:rPr>
                        <w:rFonts w:ascii="TH SarabunPSK" w:eastAsia="Angsana New" w:hAnsi="TH SarabunPSK" w:cs="TH SarabunPSK"/>
                        <w:sz w:val="36"/>
                        <w:szCs w:val="36"/>
                      </w:rPr>
                      <w:alias w:val="accused"/>
                      <w:tag w:val="accused"/>
                      <w:id w:val="985208069"/>
                      <w:placeholder>
                        <w:docPart w:val="1A14143A74EC48A3B46F9BD5F5F02D77"/>
                      </w:placeholder>
                      <w:text w:multiLine="1"/>
                    </w:sdtPr>
                    <w:sdtEndPr/>
                    <w:sdtContent>
                      <w:r w:rsidR="003400D8" w:rsidRPr="005E5FDA">
                        <w:rPr>
                          <w:rFonts w:ascii="TH SarabunPSK" w:eastAsia="Angsana New" w:hAnsi="TH SarabunPSK" w:cs="TH SarabunPSK"/>
                          <w:sz w:val="36"/>
                          <w:szCs w:val="36"/>
                        </w:rPr>
                        <w:t>accused</w:t>
                      </w:r>
                    </w:sdtContent>
                  </w:sdt>
                </w:p>
              </w:tc>
              <w:tc>
                <w:tcPr>
                  <w:tcW w:w="1679" w:type="dxa"/>
                  <w:vAlign w:val="bottom"/>
                </w:tcPr>
                <w:p w14:paraId="4D4DAC95" w14:textId="2BD7CC24" w:rsidR="003400D8" w:rsidRPr="002349F5" w:rsidRDefault="00876C4A" w:rsidP="003400D8">
                  <w:pPr>
                    <w:jc w:val="right"/>
                    <w:rPr>
                      <w:rFonts w:ascii="TH SarabunPSK" w:eastAsia="Angsana New" w:hAnsi="TH SarabunPSK" w:cs="TH SarabunPSK"/>
                      <w:sz w:val="36"/>
                      <w:szCs w:val="36"/>
                    </w:rPr>
                  </w:pPr>
                  <w:sdt>
                    <w:sdtPr>
                      <w:rPr>
                        <w:rFonts w:ascii="TH SarabunPSK" w:eastAsia="Angsana New" w:hAnsi="TH SarabunPSK" w:cs="TH SarabunPSK"/>
                        <w:sz w:val="36"/>
                        <w:szCs w:val="36"/>
                      </w:rPr>
                      <w:alias w:val="acc2"/>
                      <w:tag w:val="acc2"/>
                      <w:id w:val="766736718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="00C67A6F">
                        <w:rPr>
                          <w:rFonts w:ascii="TH SarabunPSK" w:eastAsia="Angsana New" w:hAnsi="TH SarabunPSK" w:cs="TH SarabunPSK"/>
                          <w:sz w:val="36"/>
                          <w:szCs w:val="36"/>
                        </w:rPr>
                        <w:t>acc2</w:t>
                      </w:r>
                    </w:sdtContent>
                  </w:sdt>
                </w:p>
              </w:tc>
            </w:tr>
          </w:tbl>
          <w:p w14:paraId="5077ED42" w14:textId="77777777" w:rsidR="002349F5" w:rsidRPr="002349F5" w:rsidRDefault="002349F5" w:rsidP="002349F5">
            <w:pPr>
              <w:rPr>
                <w:rFonts w:ascii="TH SarabunPSK" w:eastAsia="Angsana New" w:hAnsi="TH SarabunPSK" w:cs="TH SarabunPSK"/>
                <w:sz w:val="6"/>
                <w:szCs w:val="6"/>
              </w:rPr>
            </w:pPr>
          </w:p>
        </w:tc>
      </w:tr>
    </w:tbl>
    <w:p w14:paraId="67868B37" w14:textId="3899A433" w:rsidR="003400D8" w:rsidRPr="003400D8" w:rsidRDefault="00807F3F" w:rsidP="003400D8">
      <w:pPr>
        <w:rPr>
          <w:rFonts w:ascii="TH SarabunPSK" w:eastAsia="Angsana New" w:hAnsi="TH SarabunPSK" w:cs="TH SarabunPSK"/>
          <w:sz w:val="6"/>
          <w:szCs w:val="6"/>
        </w:rPr>
      </w:pPr>
      <w:r>
        <w:rPr>
          <w:rFonts w:ascii="TH SarabunPSK" w:eastAsia="Angsana New" w:hAnsi="TH SarabunPSK" w:cs="TH SarabunPSK"/>
          <w:sz w:val="6"/>
          <w:szCs w:val="6"/>
        </w:rPr>
        <w:t xml:space="preserve">{{IF </w:t>
      </w:r>
      <w:proofErr w:type="spellStart"/>
      <w:r>
        <w:rPr>
          <w:rFonts w:ascii="TH SarabunPSK" w:eastAsia="Angsana New" w:hAnsi="TH SarabunPSK" w:cs="TH SarabunPSK"/>
          <w:sz w:val="6"/>
          <w:szCs w:val="6"/>
        </w:rPr>
        <w:t>CommandTo</w:t>
      </w:r>
      <w:proofErr w:type="spellEnd"/>
      <w:r>
        <w:rPr>
          <w:rFonts w:ascii="TH SarabunPSK" w:eastAsia="Angsana New" w:hAnsi="TH SarabunPSK" w:cs="TH SarabunPSK"/>
          <w:sz w:val="6"/>
          <w:szCs w:val="6"/>
        </w:rPr>
        <w:t>==true}}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4"/>
        <w:gridCol w:w="1506"/>
        <w:gridCol w:w="4821"/>
        <w:gridCol w:w="2976"/>
      </w:tblGrid>
      <w:tr w:rsidR="003400D8" w:rsidRPr="003400D8" w14:paraId="2B0EE6A9" w14:textId="77777777" w:rsidTr="00637914">
        <w:tc>
          <w:tcPr>
            <w:tcW w:w="444" w:type="dxa"/>
            <w:vAlign w:val="center"/>
          </w:tcPr>
          <w:p w14:paraId="2F97A31C" w14:textId="77777777" w:rsidR="003400D8" w:rsidRPr="003400D8" w:rsidRDefault="003400D8" w:rsidP="003400D8">
            <w:pPr>
              <w:rPr>
                <w:rFonts w:ascii="TH SarabunPSK" w:eastAsia="Angsana New" w:hAnsi="TH SarabunPSK" w:cs="TH SarabunPSK"/>
                <w:sz w:val="36"/>
                <w:szCs w:val="36"/>
              </w:rPr>
            </w:pPr>
          </w:p>
        </w:tc>
        <w:tc>
          <w:tcPr>
            <w:tcW w:w="1506" w:type="dxa"/>
          </w:tcPr>
          <w:p w14:paraId="675932C0" w14:textId="47177D35" w:rsidR="003400D8" w:rsidRPr="003400D8" w:rsidRDefault="003400D8" w:rsidP="003400D8">
            <w:pPr>
              <w:rPr>
                <w:rFonts w:ascii="TH SarabunPSK" w:eastAsia="Angsana New" w:hAnsi="TH SarabunPSK" w:cs="TH SarabunPSK"/>
                <w:sz w:val="36"/>
                <w:szCs w:val="36"/>
              </w:rPr>
            </w:pPr>
            <w:r w:rsidRPr="003400D8">
              <w:rPr>
                <w:rFonts w:ascii="TH SarabunPSK" w:eastAsia="Angsana New" w:hAnsi="TH SarabunPSK" w:cs="TH SarabunPSK"/>
                <w:sz w:val="36"/>
                <w:szCs w:val="36"/>
              </w:rPr>
              <w:t>{{</w:t>
            </w:r>
            <w:proofErr w:type="spellStart"/>
            <w:r w:rsidR="0033614A">
              <w:rPr>
                <w:rFonts w:ascii="TH SarabunPSK" w:eastAsia="Angsana New" w:hAnsi="TH SarabunPSK" w:cs="TH SarabunPSK"/>
                <w:sz w:val="36"/>
                <w:szCs w:val="36"/>
              </w:rPr>
              <w:t>doc</w:t>
            </w:r>
            <w:r w:rsidRPr="003400D8">
              <w:rPr>
                <w:rFonts w:ascii="TH SarabunPSK" w:eastAsia="Angsana New" w:hAnsi="TH SarabunPSK" w:cs="TH SarabunPSK"/>
                <w:sz w:val="36"/>
                <w:szCs w:val="36"/>
              </w:rPr>
              <w:t>title</w:t>
            </w:r>
            <w:proofErr w:type="spellEnd"/>
            <w:r w:rsidRPr="003400D8">
              <w:rPr>
                <w:rFonts w:ascii="TH SarabunPSK" w:eastAsia="Angsana New" w:hAnsi="TH SarabunPSK" w:cs="TH SarabunPSK"/>
                <w:sz w:val="36"/>
                <w:szCs w:val="36"/>
              </w:rPr>
              <w:t>}}</w:t>
            </w:r>
          </w:p>
        </w:tc>
        <w:tc>
          <w:tcPr>
            <w:tcW w:w="4821" w:type="dxa"/>
          </w:tcPr>
          <w:p w14:paraId="63FCD7D3" w14:textId="77777777" w:rsidR="003400D8" w:rsidRPr="003400D8" w:rsidRDefault="00876C4A" w:rsidP="003400D8">
            <w:pPr>
              <w:rPr>
                <w:rFonts w:ascii="TH SarabunPSK" w:eastAsia="Angsana New" w:hAnsi="TH SarabunPSK" w:cs="TH SarabunPSK"/>
                <w:sz w:val="36"/>
                <w:szCs w:val="36"/>
                <w:cs/>
                <w:lang w:eastAsia="th-TH"/>
              </w:rPr>
            </w:pPr>
            <w:sdt>
              <w:sdtPr>
                <w:rPr>
                  <w:rFonts w:ascii="TH SarabunPSK" w:eastAsia="Angsana New" w:hAnsi="TH SarabunPSK" w:cs="TH SarabunPSK"/>
                  <w:sz w:val="36"/>
                  <w:szCs w:val="36"/>
                </w:rPr>
                <w:alias w:val="commto"/>
                <w:tag w:val="commto"/>
                <w:id w:val="1664044010"/>
                <w:placeholder>
                  <w:docPart w:val="B9CDB80D06BE46A8B1CD44F533976E82"/>
                </w:placeholder>
                <w:text w:multiLine="1"/>
              </w:sdtPr>
              <w:sdtEndPr/>
              <w:sdtContent>
                <w:proofErr w:type="spellStart"/>
                <w:r w:rsidR="003400D8" w:rsidRPr="003400D8">
                  <w:rPr>
                    <w:rFonts w:ascii="TH SarabunPSK" w:eastAsia="Angsana New" w:hAnsi="TH SarabunPSK" w:cs="TH SarabunPSK"/>
                    <w:sz w:val="36"/>
                    <w:szCs w:val="36"/>
                  </w:rPr>
                  <w:t>commto</w:t>
                </w:r>
                <w:proofErr w:type="spellEnd"/>
              </w:sdtContent>
            </w:sdt>
          </w:p>
        </w:tc>
        <w:tc>
          <w:tcPr>
            <w:tcW w:w="2976" w:type="dxa"/>
            <w:vAlign w:val="bottom"/>
          </w:tcPr>
          <w:p w14:paraId="75F09EF4" w14:textId="10332D23" w:rsidR="003400D8" w:rsidRPr="003400D8" w:rsidRDefault="00876C4A" w:rsidP="00977F8E">
            <w:pPr>
              <w:jc w:val="right"/>
              <w:rPr>
                <w:rFonts w:ascii="TH SarabunPSK" w:eastAsia="Angsana New" w:hAnsi="TH SarabunPSK" w:cs="TH SarabunPSK"/>
                <w:sz w:val="36"/>
                <w:szCs w:val="36"/>
                <w:cs/>
                <w:lang w:eastAsia="th-TH"/>
              </w:rPr>
            </w:pPr>
            <w:sdt>
              <w:sdtPr>
                <w:rPr>
                  <w:rFonts w:ascii="TH SarabunPSK" w:eastAsia="Angsana New" w:hAnsi="TH SarabunPSK" w:cs="TH SarabunPSK"/>
                  <w:sz w:val="36"/>
                  <w:szCs w:val="36"/>
                  <w:lang w:eastAsia="th-TH"/>
                </w:rPr>
                <w:alias w:val="groupname"/>
                <w:tag w:val="groupname"/>
                <w:id w:val="-1318107342"/>
                <w:placeholder>
                  <w:docPart w:val="DefaultPlaceholder_-1854013440"/>
                </w:placeholder>
                <w:text/>
              </w:sdtPr>
              <w:sdtEndPr/>
              <w:sdtContent>
                <w:proofErr w:type="spellStart"/>
                <w:r w:rsidR="00977F8E">
                  <w:rPr>
                    <w:rFonts w:ascii="TH SarabunPSK" w:eastAsia="Angsana New" w:hAnsi="TH SarabunPSK" w:cs="TH SarabunPSK"/>
                    <w:sz w:val="36"/>
                    <w:szCs w:val="36"/>
                    <w:lang w:eastAsia="th-TH"/>
                  </w:rPr>
                  <w:t>groupname</w:t>
                </w:r>
                <w:proofErr w:type="spellEnd"/>
              </w:sdtContent>
            </w:sdt>
          </w:p>
        </w:tc>
      </w:tr>
    </w:tbl>
    <w:p w14:paraId="75B3AA26" w14:textId="07B0F630" w:rsidR="003400D8" w:rsidRPr="003400D8" w:rsidRDefault="00807F3F" w:rsidP="003400D8">
      <w:pPr>
        <w:rPr>
          <w:rFonts w:ascii="TH SarabunPSK" w:eastAsia="Angsana New" w:hAnsi="TH SarabunPSK" w:cs="TH SarabunPSK"/>
          <w:sz w:val="6"/>
          <w:szCs w:val="6"/>
        </w:rPr>
      </w:pPr>
      <w:r>
        <w:rPr>
          <w:rFonts w:ascii="TH SarabunPSK" w:eastAsia="Angsana New" w:hAnsi="TH SarabunPSK" w:cs="TH SarabunPSK"/>
          <w:sz w:val="6"/>
          <w:szCs w:val="6"/>
        </w:rPr>
        <w:t xml:space="preserve">{{END-IF}} {{IF </w:t>
      </w:r>
      <w:proofErr w:type="spellStart"/>
      <w:r>
        <w:rPr>
          <w:rFonts w:ascii="TH SarabunPSK" w:eastAsia="Angsana New" w:hAnsi="TH SarabunPSK" w:cs="TH SarabunPSK"/>
          <w:sz w:val="6"/>
          <w:szCs w:val="6"/>
        </w:rPr>
        <w:t>SendTo</w:t>
      </w:r>
      <w:proofErr w:type="spellEnd"/>
      <w:r>
        <w:rPr>
          <w:rFonts w:ascii="TH SarabunPSK" w:eastAsia="Angsana New" w:hAnsi="TH SarabunPSK" w:cs="TH SarabunPSK"/>
          <w:sz w:val="6"/>
          <w:szCs w:val="6"/>
        </w:rPr>
        <w:t>==</w:t>
      </w:r>
      <w:r w:rsidR="00C25C2B">
        <w:rPr>
          <w:rFonts w:ascii="TH SarabunPSK" w:eastAsia="Angsana New" w:hAnsi="TH SarabunPSK" w:cs="TH SarabunPSK"/>
          <w:sz w:val="6"/>
          <w:szCs w:val="6"/>
        </w:rPr>
        <w:t>false</w:t>
      </w:r>
      <w:r>
        <w:rPr>
          <w:rFonts w:ascii="TH SarabunPSK" w:eastAsia="Angsana New" w:hAnsi="TH SarabunPSK" w:cs="TH SarabunPSK"/>
          <w:sz w:val="6"/>
          <w:szCs w:val="6"/>
        </w:rPr>
        <w:t>}}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"/>
        <w:gridCol w:w="1502"/>
        <w:gridCol w:w="7679"/>
      </w:tblGrid>
      <w:tr w:rsidR="003400D8" w:rsidRPr="003400D8" w14:paraId="23325256" w14:textId="77777777" w:rsidTr="00637914">
        <w:tc>
          <w:tcPr>
            <w:tcW w:w="468" w:type="dxa"/>
          </w:tcPr>
          <w:p w14:paraId="08935BF5" w14:textId="77777777" w:rsidR="003400D8" w:rsidRPr="003400D8" w:rsidRDefault="003400D8" w:rsidP="003400D8">
            <w:pPr>
              <w:rPr>
                <w:rFonts w:ascii="TH SarabunPSK" w:eastAsia="Angsana New" w:hAnsi="TH SarabunPSK" w:cs="TH SarabunPSK"/>
                <w:sz w:val="36"/>
                <w:szCs w:val="36"/>
              </w:rPr>
            </w:pPr>
          </w:p>
        </w:tc>
        <w:tc>
          <w:tcPr>
            <w:tcW w:w="1530" w:type="dxa"/>
          </w:tcPr>
          <w:p w14:paraId="183B8C11" w14:textId="77777777" w:rsidR="003400D8" w:rsidRPr="003400D8" w:rsidRDefault="003400D8" w:rsidP="003400D8">
            <w:pPr>
              <w:rPr>
                <w:rFonts w:ascii="TH SarabunPSK" w:eastAsia="Angsana New" w:hAnsi="TH SarabunPSK" w:cs="TH SarabunPSK"/>
                <w:sz w:val="36"/>
                <w:szCs w:val="36"/>
                <w:cs/>
              </w:rPr>
            </w:pPr>
            <w:r w:rsidRPr="003400D8">
              <w:rPr>
                <w:rFonts w:ascii="TH SarabunPSK" w:eastAsia="Angsana New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7861" w:type="dxa"/>
          </w:tcPr>
          <w:p w14:paraId="3F791548" w14:textId="751E81C3" w:rsidR="003400D8" w:rsidRPr="003400D8" w:rsidRDefault="00876C4A" w:rsidP="003400D8">
            <w:pPr>
              <w:rPr>
                <w:rFonts w:ascii="TH SarabunPSK" w:eastAsia="Angsana New" w:hAnsi="TH SarabunPSK" w:cs="TH SarabunPSK"/>
                <w:sz w:val="36"/>
                <w:szCs w:val="36"/>
              </w:rPr>
            </w:pPr>
            <w:sdt>
              <w:sdtPr>
                <w:rPr>
                  <w:rFonts w:ascii="TH SarabunPSK" w:eastAsia="Angsana New" w:hAnsi="TH SarabunPSK" w:cs="TH SarabunPSK"/>
                  <w:sz w:val="36"/>
                  <w:szCs w:val="36"/>
                </w:rPr>
                <w:alias w:val="addrno"/>
                <w:tag w:val="addrno"/>
                <w:id w:val="538701444"/>
                <w:placeholder>
                  <w:docPart w:val="DefaultPlaceholder_-1854013440"/>
                </w:placeholder>
                <w:text w:multiLine="1"/>
              </w:sdtPr>
              <w:sdtEndPr/>
              <w:sdtContent>
                <w:proofErr w:type="spellStart"/>
                <w:r w:rsidR="00C67A6F">
                  <w:rPr>
                    <w:rFonts w:ascii="TH SarabunPSK" w:eastAsia="Angsana New" w:hAnsi="TH SarabunPSK" w:cs="TH SarabunPSK"/>
                    <w:sz w:val="36"/>
                    <w:szCs w:val="36"/>
                  </w:rPr>
                  <w:t>addrno</w:t>
                </w:r>
                <w:proofErr w:type="spellEnd"/>
              </w:sdtContent>
            </w:sdt>
          </w:p>
        </w:tc>
      </w:tr>
    </w:tbl>
    <w:p w14:paraId="5C8D654A" w14:textId="66CE09CC" w:rsidR="003400D8" w:rsidRPr="003400D8" w:rsidRDefault="00807F3F" w:rsidP="003400D8">
      <w:pPr>
        <w:rPr>
          <w:rFonts w:ascii="TH SarabunPSK" w:eastAsia="Angsana New" w:hAnsi="TH SarabunPSK" w:cs="TH SarabunPSK"/>
          <w:sz w:val="6"/>
          <w:szCs w:val="6"/>
        </w:rPr>
      </w:pPr>
      <w:r>
        <w:rPr>
          <w:rFonts w:ascii="TH SarabunPSK" w:eastAsia="Angsana New" w:hAnsi="TH SarabunPSK" w:cs="TH SarabunPSK"/>
          <w:sz w:val="6"/>
          <w:szCs w:val="6"/>
        </w:rPr>
        <w:t>{{END-IF}}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7"/>
        <w:gridCol w:w="9300"/>
      </w:tblGrid>
      <w:tr w:rsidR="00771A37" w:rsidRPr="004C0061" w14:paraId="6594639D" w14:textId="77777777" w:rsidTr="00947395">
        <w:tc>
          <w:tcPr>
            <w:tcW w:w="447" w:type="dxa"/>
            <w:vAlign w:val="center"/>
          </w:tcPr>
          <w:p w14:paraId="70714EC4" w14:textId="77777777" w:rsidR="00771A37" w:rsidRPr="004C0061" w:rsidRDefault="00771A37" w:rsidP="00947395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865509132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45E7B841" w14:textId="43BD18A7" w:rsidR="00771A37" w:rsidRPr="004C0061" w:rsidRDefault="004409F2" w:rsidP="00947395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detail1</w:t>
                </w:r>
              </w:p>
            </w:sdtContent>
          </w:sdt>
        </w:tc>
      </w:tr>
    </w:tbl>
    <w:p w14:paraId="08BE5B40" w14:textId="77777777" w:rsidR="00771A37" w:rsidRPr="004C0061" w:rsidRDefault="00771A37" w:rsidP="00D87700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6F1E76" w:rsidRPr="004C0061" w14:paraId="7013F605" w14:textId="77777777" w:rsidTr="000A72E7">
        <w:trPr>
          <w:cantSplit/>
          <w:trHeight w:hRule="exact" w:val="22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550E" w14:textId="77777777" w:rsidR="006F1E76" w:rsidRPr="004C0061" w:rsidRDefault="006F1E76" w:rsidP="000A72E7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E190" w14:textId="77777777" w:rsidR="006F1E76" w:rsidRPr="004C0061" w:rsidRDefault="006F1E76" w:rsidP="000A72E7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5254F" w14:textId="77777777" w:rsidR="006F1E76" w:rsidRPr="004C0061" w:rsidRDefault="006F1E76" w:rsidP="000A72E7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ignature"/>
            <w:bookmarkEnd w:id="0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12ED" w14:textId="77777777" w:rsidR="006F1E76" w:rsidRPr="004C0061" w:rsidRDefault="006F1E76" w:rsidP="000A72E7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6F1E76" w:rsidRPr="004C0061" w14:paraId="0844382E" w14:textId="77777777" w:rsidTr="00315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8D21B9F" w14:textId="77777777" w:rsidR="006F1E76" w:rsidRPr="004C0061" w:rsidRDefault="006F1E76" w:rsidP="000A72E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3F7A7BB4" w14:textId="77777777" w:rsidR="006F1E76" w:rsidRPr="004C0061" w:rsidRDefault="006F1E76" w:rsidP="000A72E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E8732B" w14:textId="77777777" w:rsidR="006F1E76" w:rsidRPr="004C0061" w:rsidRDefault="006F1E76" w:rsidP="000A72E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8971D19" w14:textId="77777777" w:rsidR="006F1E76" w:rsidRPr="004C0061" w:rsidRDefault="00851751" w:rsidP="000A72E7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  <w:r w:rsidRPr="004C0061">
              <w:rPr>
                <w:rFonts w:ascii="TH SarabunPSK" w:hAnsi="TH SarabunPSK" w:cs="TH SarabunPSK"/>
                <w:color w:val="000000"/>
                <w:cs/>
              </w:rPr>
              <w:t>ตุลาการ</w:t>
            </w:r>
            <w:r w:rsidR="006B1E38" w:rsidRPr="004C0061">
              <w:rPr>
                <w:rFonts w:ascii="TH SarabunPSK" w:hAnsi="TH SarabunPSK" w:cs="TH SarabunPSK"/>
                <w:color w:val="000000"/>
                <w:cs/>
              </w:rPr>
              <w:t>ศาลปกครอง</w:t>
            </w:r>
          </w:p>
        </w:tc>
      </w:tr>
      <w:tr w:rsidR="00441101" w:rsidRPr="004C0061" w14:paraId="06672B94" w14:textId="77777777" w:rsidTr="00315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2BE5FF" w14:textId="77777777" w:rsidR="00441101" w:rsidRPr="004C0061" w:rsidRDefault="00441101" w:rsidP="000A72E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7B2344B2" w14:textId="77777777" w:rsidR="00441101" w:rsidRPr="004C0061" w:rsidRDefault="00441101" w:rsidP="000A72E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30F516F" w14:textId="3227AFD2" w:rsidR="00441101" w:rsidRPr="004C0061" w:rsidRDefault="004409F2" w:rsidP="000A72E7">
            <w:pPr>
              <w:keepNext/>
              <w:jc w:val="center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>{{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>pname</w:t>
            </w:r>
            <w:proofErr w:type="spellEnd"/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>}}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DB3D109" w14:textId="77777777" w:rsidR="00441101" w:rsidRPr="004C0061" w:rsidRDefault="00441101" w:rsidP="000A72E7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tbl>
      <w:tblPr>
        <w:tblpPr w:leftFromText="181" w:rightFromText="181" w:tblpYSpec="bottom"/>
        <w:tblW w:w="9747" w:type="dxa"/>
        <w:tblLook w:val="0000" w:firstRow="0" w:lastRow="0" w:firstColumn="0" w:lastColumn="0" w:noHBand="0" w:noVBand="0"/>
      </w:tblPr>
      <w:tblGrid>
        <w:gridCol w:w="447"/>
        <w:gridCol w:w="9300"/>
      </w:tblGrid>
      <w:tr w:rsidR="007B611D" w:rsidRPr="004C0061" w14:paraId="00118105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687AB821" w14:textId="77777777" w:rsidR="007B611D" w:rsidRPr="004C0061" w:rsidRDefault="007B611D" w:rsidP="00FA774C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46F6AB2C" w14:textId="6871F752" w:rsidR="007B611D" w:rsidRPr="004C0061" w:rsidRDefault="00A35EB9" w:rsidP="00FA774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{{</w:t>
            </w:r>
            <w:proofErr w:type="spellStart"/>
            <w:r w:rsidRPr="00A35EB9">
              <w:rPr>
                <w:rFonts w:ascii="TH SarabunPSK" w:hAnsi="TH SarabunPSK" w:cs="TH SarabunPSK"/>
                <w:sz w:val="32"/>
                <w:szCs w:val="32"/>
              </w:rPr>
              <w:t>courtname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}}</w:t>
            </w:r>
          </w:p>
        </w:tc>
      </w:tr>
      <w:tr w:rsidR="007B611D" w:rsidRPr="004C0061" w14:paraId="19ACDA94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3A8F3B9D" w14:textId="77777777" w:rsidR="007B611D" w:rsidRPr="004C0061" w:rsidRDefault="007B611D" w:rsidP="00FA774C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23EEC29E" w14:textId="15F962FA" w:rsidR="007B611D" w:rsidRPr="004C0061" w:rsidRDefault="00513F4D" w:rsidP="00FA774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{{</w:t>
            </w:r>
            <w:proofErr w:type="spellStart"/>
            <w:r w:rsidRPr="00513F4D">
              <w:rPr>
                <w:rFonts w:ascii="TH SarabunPSK" w:hAnsi="TH SarabunPSK" w:cs="TH SarabunPSK"/>
                <w:sz w:val="32"/>
                <w:szCs w:val="32"/>
              </w:rPr>
              <w:t>courtno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}}</w:t>
            </w:r>
          </w:p>
        </w:tc>
      </w:tr>
      <w:tr w:rsidR="007B611D" w:rsidRPr="004C0061" w14:paraId="3AFB412A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174A1591" w14:textId="77777777" w:rsidR="007B611D" w:rsidRPr="004C0061" w:rsidRDefault="007B611D" w:rsidP="00FA774C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102A1F30" w14:textId="41C86CE8" w:rsidR="007B611D" w:rsidRPr="004C0061" w:rsidRDefault="00513F4D" w:rsidP="00FA774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{{</w:t>
            </w:r>
            <w:proofErr w:type="spellStart"/>
            <w:r w:rsidR="00E908DE" w:rsidRPr="00E908DE">
              <w:rPr>
                <w:rFonts w:ascii="TH SarabunPSK" w:hAnsi="TH SarabunPSK" w:cs="TH SarabunPSK"/>
                <w:sz w:val="32"/>
                <w:szCs w:val="32"/>
              </w:rPr>
              <w:t>courttam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}}</w:t>
            </w:r>
          </w:p>
        </w:tc>
      </w:tr>
      <w:tr w:rsidR="007B611D" w:rsidRPr="004C0061" w14:paraId="69976780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53FFC219" w14:textId="77777777" w:rsidR="007B611D" w:rsidRPr="004C0061" w:rsidRDefault="007B611D" w:rsidP="00FA774C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15C60AC2" w14:textId="38B67DBE" w:rsidR="007B611D" w:rsidRPr="004C0061" w:rsidRDefault="00E908DE" w:rsidP="00FA774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{{</w:t>
            </w:r>
            <w:proofErr w:type="spellStart"/>
            <w:r w:rsidRPr="00E908DE">
              <w:rPr>
                <w:rFonts w:ascii="TH SarabunPSK" w:hAnsi="TH SarabunPSK" w:cs="TH SarabunPSK"/>
                <w:sz w:val="32"/>
                <w:szCs w:val="32"/>
              </w:rPr>
              <w:t>courttel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}}</w:t>
            </w:r>
          </w:p>
        </w:tc>
      </w:tr>
      <w:tr w:rsidR="007B611D" w:rsidRPr="004C0061" w14:paraId="39AB023A" w14:textId="77777777" w:rsidTr="002069A2">
        <w:trPr>
          <w:cantSplit/>
          <w:tblHeader/>
        </w:trPr>
        <w:tc>
          <w:tcPr>
            <w:tcW w:w="447" w:type="dxa"/>
            <w:vAlign w:val="center"/>
          </w:tcPr>
          <w:p w14:paraId="706A8E16" w14:textId="77777777" w:rsidR="007B611D" w:rsidRPr="004C0061" w:rsidRDefault="007B611D" w:rsidP="00FA774C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vAlign w:val="center"/>
          </w:tcPr>
          <w:p w14:paraId="42D9D41C" w14:textId="6C393018" w:rsidR="007B611D" w:rsidRPr="004C0061" w:rsidRDefault="00E908DE" w:rsidP="00FA774C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{{</w:t>
            </w:r>
            <w:r w:rsidRPr="00E908DE">
              <w:rPr>
                <w:rFonts w:ascii="TH SarabunPSK" w:eastAsia="Angsana New" w:hAnsi="TH SarabunPSK" w:cs="TH SarabunPSK"/>
                <w:sz w:val="32"/>
                <w:szCs w:val="32"/>
              </w:rPr>
              <w:t>courttel2</w:t>
            </w:r>
            <w:r>
              <w:rPr>
                <w:rFonts w:ascii="TH SarabunPSK" w:eastAsia="Angsana New" w:hAnsi="TH SarabunPSK" w:cs="TH SarabunPSK"/>
                <w:sz w:val="32"/>
                <w:szCs w:val="32"/>
              </w:rPr>
              <w:t>}}</w:t>
            </w:r>
          </w:p>
        </w:tc>
      </w:tr>
    </w:tbl>
    <w:p w14:paraId="70812C8E" w14:textId="77777777" w:rsidR="007B611D" w:rsidRPr="004C0061" w:rsidRDefault="00486EE5">
      <w:pPr>
        <w:rPr>
          <w:rFonts w:ascii="TH SarabunPSK" w:eastAsia="Cordia New" w:hAnsi="TH SarabunPSK" w:cs="TH SarabunPSK"/>
          <w:sz w:val="2"/>
          <w:szCs w:val="2"/>
        </w:rPr>
      </w:pPr>
      <w:r w:rsidRPr="004C0061">
        <w:rPr>
          <w:rFonts w:ascii="TH SarabunPSK" w:eastAsia="Cordia New" w:hAnsi="TH SarabunPSK" w:cs="TH SarabunPSK"/>
          <w:sz w:val="2"/>
          <w:szCs w:val="2"/>
          <w:cs/>
        </w:rPr>
        <w:br w:type="page"/>
      </w:r>
    </w:p>
    <w:p w14:paraId="4F578ABC" w14:textId="40F20D38" w:rsidR="00CE0850" w:rsidRDefault="00CE0850" w:rsidP="00BE34D0">
      <w:pPr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sz w:val="6"/>
          <w:szCs w:val="6"/>
        </w:rPr>
        <w:lastRenderedPageBreak/>
        <w:t xml:space="preserve">{{IF </w:t>
      </w:r>
      <w:proofErr w:type="spellStart"/>
      <w:r>
        <w:rPr>
          <w:rFonts w:ascii="TH SarabunPSK" w:hAnsi="TH SarabunPSK" w:cs="TH SarabunPSK"/>
          <w:sz w:val="6"/>
          <w:szCs w:val="6"/>
        </w:rPr>
        <w:t>SendTo</w:t>
      </w:r>
      <w:proofErr w:type="spellEnd"/>
      <w:r>
        <w:rPr>
          <w:rFonts w:ascii="TH SarabunPSK" w:hAnsi="TH SarabunPSK" w:cs="TH SarabunPSK"/>
          <w:sz w:val="6"/>
          <w:szCs w:val="6"/>
        </w:rPr>
        <w:t>==true}}</w:t>
      </w:r>
    </w:p>
    <w:tbl>
      <w:tblPr>
        <w:tblW w:w="9747" w:type="dxa"/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CE0850" w:rsidRPr="00CE0850" w14:paraId="2DD24058" w14:textId="77777777" w:rsidTr="00D2415B">
        <w:trPr>
          <w:cantSplit/>
        </w:trPr>
        <w:tc>
          <w:tcPr>
            <w:tcW w:w="447" w:type="dxa"/>
            <w:vAlign w:val="center"/>
          </w:tcPr>
          <w:p w14:paraId="37BF298C" w14:textId="50649D8B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45" w:type="dxa"/>
          </w:tcPr>
          <w:p w14:paraId="3BA99F06" w14:textId="77777777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</w:tcPr>
          <w:p w14:paraId="754687BC" w14:textId="77777777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CE0850" w:rsidRPr="00CE0850" w14:paraId="5EB7B3F1" w14:textId="77777777" w:rsidTr="00D2415B">
        <w:trPr>
          <w:cantSplit/>
        </w:trPr>
        <w:tc>
          <w:tcPr>
            <w:tcW w:w="447" w:type="dxa"/>
            <w:vAlign w:val="center"/>
          </w:tcPr>
          <w:p w14:paraId="75FB2BFC" w14:textId="77777777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45" w:type="dxa"/>
          </w:tcPr>
          <w:p w14:paraId="3FD34F58" w14:textId="77777777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E0850"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tc>
          <w:tcPr>
            <w:tcW w:w="8355" w:type="dxa"/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sendto"/>
              <w:tag w:val="sendto"/>
              <w:id w:val="-425420684"/>
              <w:placeholder>
                <w:docPart w:val="61B7F281266342D98E5D041B7AD8EC38"/>
              </w:placeholder>
              <w:text/>
            </w:sdtPr>
            <w:sdtContent>
              <w:p w14:paraId="2897B2EB" w14:textId="77777777" w:rsidR="00CE0850" w:rsidRPr="00CE0850" w:rsidRDefault="00CE0850" w:rsidP="00CE0850">
                <w:pPr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proofErr w:type="spellStart"/>
                <w:r w:rsidRPr="00CE0850">
                  <w:rPr>
                    <w:rFonts w:ascii="TH SarabunPSK" w:hAnsi="TH SarabunPSK" w:cs="TH SarabunPSK"/>
                    <w:sz w:val="36"/>
                    <w:szCs w:val="36"/>
                  </w:rPr>
                  <w:t>sendto</w:t>
                </w:r>
                <w:proofErr w:type="spellEnd"/>
              </w:p>
            </w:sdtContent>
          </w:sdt>
        </w:tc>
      </w:tr>
      <w:tr w:rsidR="00CE0850" w:rsidRPr="00CE0850" w14:paraId="6F7544FD" w14:textId="77777777" w:rsidTr="00D2415B">
        <w:trPr>
          <w:cantSplit/>
        </w:trPr>
        <w:tc>
          <w:tcPr>
            <w:tcW w:w="447" w:type="dxa"/>
          </w:tcPr>
          <w:p w14:paraId="487F04D5" w14:textId="77777777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945" w:type="dxa"/>
          </w:tcPr>
          <w:p w14:paraId="4BE948E1" w14:textId="77777777" w:rsidR="00CE0850" w:rsidRPr="00CE0850" w:rsidRDefault="00CE0850" w:rsidP="00CE0850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E0850"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8355" w:type="dxa"/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addrno"/>
              <w:tag w:val="addrno"/>
              <w:id w:val="1771202357"/>
              <w:placeholder>
                <w:docPart w:val="353517B4072A44819189A347469949D8"/>
              </w:placeholder>
              <w:text w:multiLine="1"/>
            </w:sdtPr>
            <w:sdtContent>
              <w:p w14:paraId="4F9DAFFC" w14:textId="77777777" w:rsidR="00CE0850" w:rsidRPr="00CE0850" w:rsidRDefault="00CE0850" w:rsidP="00CE0850">
                <w:pPr>
                  <w:rPr>
                    <w:rFonts w:ascii="TH SarabunPSK" w:hAnsi="TH SarabunPSK" w:cs="TH SarabunPSK"/>
                    <w:sz w:val="36"/>
                    <w:szCs w:val="36"/>
                    <w:cs/>
                  </w:rPr>
                </w:pPr>
                <w:proofErr w:type="spellStart"/>
                <w:r w:rsidRPr="00CE0850">
                  <w:rPr>
                    <w:rFonts w:ascii="TH SarabunPSK" w:hAnsi="TH SarabunPSK" w:cs="TH SarabunPSK"/>
                    <w:sz w:val="36"/>
                    <w:szCs w:val="36"/>
                  </w:rPr>
                  <w:t>addrno</w:t>
                </w:r>
                <w:proofErr w:type="spellEnd"/>
              </w:p>
            </w:sdtContent>
          </w:sdt>
        </w:tc>
      </w:tr>
    </w:tbl>
    <w:p w14:paraId="4690A095" w14:textId="77777777" w:rsidR="00CE0850" w:rsidRPr="00CE0850" w:rsidRDefault="00CE0850" w:rsidP="00BE34D0">
      <w:pPr>
        <w:rPr>
          <w:rFonts w:ascii="TH SarabunPSK" w:hAnsi="TH SarabunPSK" w:cs="TH SarabunPSK"/>
          <w:sz w:val="36"/>
          <w:szCs w:val="36"/>
        </w:rPr>
      </w:pPr>
    </w:p>
    <w:p w14:paraId="52C5FC61" w14:textId="611D92AB" w:rsidR="00D4413B" w:rsidRPr="00BE34D0" w:rsidRDefault="00CE0850" w:rsidP="00BE34D0">
      <w:pPr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sz w:val="6"/>
          <w:szCs w:val="6"/>
        </w:rPr>
        <w:t>{{END-IF</w:t>
      </w:r>
      <w:proofErr w:type="gramStart"/>
      <w:r>
        <w:rPr>
          <w:rFonts w:ascii="TH SarabunPSK" w:hAnsi="TH SarabunPSK" w:cs="TH SarabunPSK"/>
          <w:sz w:val="6"/>
          <w:szCs w:val="6"/>
        </w:rPr>
        <w:t>}}</w:t>
      </w:r>
      <w:r w:rsidR="00D4413B" w:rsidRPr="00BE34D0">
        <w:rPr>
          <w:rFonts w:ascii="TH SarabunPSK" w:hAnsi="TH SarabunPSK" w:cs="TH SarabunPSK" w:hint="cs"/>
          <w:sz w:val="6"/>
          <w:szCs w:val="6"/>
        </w:rPr>
        <w:t>{</w:t>
      </w:r>
      <w:proofErr w:type="gramEnd"/>
      <w:r w:rsidR="00D4413B" w:rsidRPr="00BE34D0">
        <w:rPr>
          <w:rFonts w:ascii="TH SarabunPSK" w:hAnsi="TH SarabunPSK" w:cs="TH SarabunPSK" w:hint="cs"/>
          <w:sz w:val="6"/>
          <w:szCs w:val="6"/>
        </w:rPr>
        <w:t xml:space="preserve">{IF </w:t>
      </w:r>
      <w:r w:rsidR="0028209A" w:rsidRPr="00BE34D0">
        <w:rPr>
          <w:rFonts w:ascii="TH SarabunPSK" w:hAnsi="TH SarabunPSK" w:cs="TH SarabunPSK" w:hint="cs"/>
          <w:sz w:val="6"/>
          <w:szCs w:val="6"/>
        </w:rPr>
        <w:t>W</w:t>
      </w:r>
      <w:r w:rsidR="00D4413B" w:rsidRPr="00BE34D0">
        <w:rPr>
          <w:rFonts w:ascii="TH SarabunPSK" w:hAnsi="TH SarabunPSK" w:cs="TH SarabunPSK" w:hint="cs"/>
          <w:sz w:val="6"/>
          <w:szCs w:val="6"/>
        </w:rPr>
        <w:t>arning==true}}</w:t>
      </w:r>
    </w:p>
    <w:p w14:paraId="26973A59" w14:textId="53CF4CE6" w:rsidR="00E16C7D" w:rsidRPr="004C0061" w:rsidRDefault="00E16C7D" w:rsidP="002069A2">
      <w:pPr>
        <w:pStyle w:val="Heading1"/>
        <w:spacing w:before="360"/>
        <w:ind w:right="6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4C006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p w14:paraId="12A63E6D" w14:textId="5325920D" w:rsidR="00E16C7D" w:rsidRPr="004C0061" w:rsidRDefault="00963B97" w:rsidP="002069A2">
      <w:pPr>
        <w:ind w:right="6"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960485348"/>
          <w:placeholder>
            <w:docPart w:val="DefaultPlaceholder_-1854013440"/>
          </w:placeholder>
          <w:text w:multiLine="1"/>
        </w:sdtPr>
        <w:sdtEndPr/>
        <w:sdtContent>
          <w:r w:rsidR="001B6085">
            <w:rPr>
              <w:rFonts w:ascii="TH SarabunPSK" w:hAnsi="TH SarabunPSK" w:cs="TH SarabunPSK"/>
              <w:sz w:val="36"/>
              <w:szCs w:val="36"/>
            </w:rPr>
            <w:t>warning</w:t>
          </w:r>
        </w:sdtContent>
      </w:sdt>
    </w:p>
    <w:p w14:paraId="731EC084" w14:textId="77777777" w:rsidR="00807F3F" w:rsidRPr="00807F3F" w:rsidRDefault="00807F3F" w:rsidP="0047575E">
      <w:pPr>
        <w:rPr>
          <w:rFonts w:ascii="TH SarabunPSK" w:eastAsia="Cordia New" w:hAnsi="TH SarabunPSK" w:cs="TH SarabunPSK"/>
          <w:sz w:val="36"/>
          <w:szCs w:val="36"/>
        </w:rPr>
      </w:pPr>
    </w:p>
    <w:p w14:paraId="0EB5AA20" w14:textId="0DCC567D" w:rsidR="007B611D" w:rsidRPr="00D4413B" w:rsidRDefault="00D4413B" w:rsidP="0047575E">
      <w:pPr>
        <w:rPr>
          <w:rFonts w:ascii="TH SarabunPSK" w:eastAsia="Cordia New" w:hAnsi="TH SarabunPSK" w:cs="TH SarabunPSK"/>
          <w:sz w:val="6"/>
          <w:szCs w:val="6"/>
        </w:rPr>
      </w:pPr>
      <w:r w:rsidRPr="00D4413B">
        <w:rPr>
          <w:rFonts w:ascii="TH SarabunPSK" w:eastAsia="Cordia New" w:hAnsi="TH SarabunPSK" w:cs="TH SarabunPSK"/>
          <w:sz w:val="6"/>
          <w:szCs w:val="6"/>
        </w:rPr>
        <w:t>{{END-IF}}</w:t>
      </w:r>
    </w:p>
    <w:p w14:paraId="6A4C4EE3" w14:textId="42654714" w:rsidR="00486EE5" w:rsidRPr="00807F3F" w:rsidRDefault="00807F3F" w:rsidP="0047575E">
      <w:pPr>
        <w:rPr>
          <w:rFonts w:ascii="TH SarabunPSK" w:eastAsia="Cordia New" w:hAnsi="TH SarabunPSK" w:cs="TH SarabunPSK"/>
          <w:sz w:val="6"/>
          <w:szCs w:val="6"/>
        </w:rPr>
      </w:pPr>
      <w:r w:rsidRPr="00807F3F">
        <w:rPr>
          <w:rFonts w:ascii="TH SarabunPSK" w:eastAsia="Cordia New" w:hAnsi="TH SarabunPSK" w:cs="TH SarabunPSK"/>
          <w:sz w:val="6"/>
          <w:szCs w:val="6"/>
        </w:rPr>
        <w:t>{{</w:t>
      </w:r>
      <w:r>
        <w:rPr>
          <w:rFonts w:ascii="TH SarabunPSK" w:eastAsia="Cordia New" w:hAnsi="TH SarabunPSK" w:cs="TH SarabunPSK"/>
          <w:sz w:val="6"/>
          <w:szCs w:val="6"/>
        </w:rPr>
        <w:t xml:space="preserve">IF </w:t>
      </w:r>
      <w:proofErr w:type="spellStart"/>
      <w:r>
        <w:rPr>
          <w:rFonts w:ascii="TH SarabunPSK" w:eastAsia="Cordia New" w:hAnsi="TH SarabunPSK" w:cs="TH SarabunPSK"/>
          <w:sz w:val="6"/>
          <w:szCs w:val="6"/>
        </w:rPr>
        <w:t>AdditionCommand</w:t>
      </w:r>
      <w:proofErr w:type="spellEnd"/>
      <w:r>
        <w:rPr>
          <w:rFonts w:ascii="TH SarabunPSK" w:eastAsia="Cordia New" w:hAnsi="TH SarabunPSK" w:cs="TH SarabunPSK"/>
          <w:sz w:val="6"/>
          <w:szCs w:val="6"/>
        </w:rPr>
        <w:t>==true</w:t>
      </w:r>
      <w:r w:rsidRPr="00807F3F">
        <w:rPr>
          <w:rFonts w:ascii="TH SarabunPSK" w:eastAsia="Cordia New" w:hAnsi="TH SarabunPSK" w:cs="TH SarabunPSK"/>
          <w:sz w:val="6"/>
          <w:szCs w:val="6"/>
        </w:rPr>
        <w:t>}}</w:t>
      </w: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50"/>
        <w:gridCol w:w="2693"/>
        <w:gridCol w:w="4111"/>
        <w:gridCol w:w="2398"/>
        <w:gridCol w:w="236"/>
      </w:tblGrid>
      <w:tr w:rsidR="00441101" w:rsidRPr="004C0061" w14:paraId="6EC5F82B" w14:textId="77777777" w:rsidTr="002069A2">
        <w:tc>
          <w:tcPr>
            <w:tcW w:w="9688" w:type="dxa"/>
            <w:gridSpan w:val="5"/>
            <w:tcBorders>
              <w:top w:val="single" w:sz="4" w:space="0" w:color="auto"/>
              <w:bottom w:val="nil"/>
            </w:tcBorders>
          </w:tcPr>
          <w:p w14:paraId="0C7B3C53" w14:textId="77777777" w:rsidR="00441101" w:rsidRPr="004C0061" w:rsidRDefault="00441101" w:rsidP="00EF7D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</w:pPr>
            <w:r w:rsidRPr="004C0061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คำสั่งเพิ่มเติม</w:t>
            </w:r>
          </w:p>
        </w:tc>
      </w:tr>
      <w:tr w:rsidR="00441101" w:rsidRPr="004C0061" w14:paraId="7AA1B6D1" w14:textId="77777777" w:rsidTr="002069A2">
        <w:tc>
          <w:tcPr>
            <w:tcW w:w="9688" w:type="dxa"/>
            <w:gridSpan w:val="5"/>
            <w:tcBorders>
              <w:top w:val="nil"/>
              <w:bottom w:val="nil"/>
            </w:tcBorders>
          </w:tcPr>
          <w:p w14:paraId="3BCE766B" w14:textId="6DC9B9B7" w:rsidR="00441101" w:rsidRPr="004C0061" w:rsidRDefault="00876C4A" w:rsidP="00977F8E">
            <w:pPr>
              <w:spacing w:before="120"/>
              <w:ind w:firstLine="1508"/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sdt>
              <w:sdtPr>
                <w:rPr>
                  <w:rFonts w:ascii="TH SarabunPSK" w:hAnsi="TH SarabunPSK" w:cs="TH SarabunPSK"/>
                  <w:sz w:val="36"/>
                  <w:szCs w:val="36"/>
                </w:rPr>
                <w:alias w:val="detail2"/>
                <w:tag w:val="detail2"/>
                <w:id w:val="-1433815922"/>
                <w:placeholder>
                  <w:docPart w:val="DefaultPlaceholder_-1854013440"/>
                </w:placeholder>
              </w:sdtPr>
              <w:sdtEndPr/>
              <w:sdtContent>
                <w:r w:rsidR="000521BA">
                  <w:rPr>
                    <w:rFonts w:ascii="TH SarabunPSK" w:hAnsi="TH SarabunPSK" w:cs="TH SarabunPSK"/>
                    <w:sz w:val="36"/>
                    <w:szCs w:val="36"/>
                  </w:rPr>
                  <w:t>detail2</w:t>
                </w:r>
              </w:sdtContent>
            </w:sdt>
          </w:p>
        </w:tc>
      </w:tr>
      <w:tr w:rsidR="00FA774C" w:rsidRPr="004C0061" w14:paraId="4F4F545E" w14:textId="77777777" w:rsidTr="00550A4C">
        <w:trPr>
          <w:cantSplit/>
          <w:trHeight w:hRule="exact" w:val="227"/>
        </w:trPr>
        <w:tc>
          <w:tcPr>
            <w:tcW w:w="250" w:type="dxa"/>
            <w:tcBorders>
              <w:top w:val="nil"/>
              <w:bottom w:val="nil"/>
            </w:tcBorders>
            <w:vAlign w:val="center"/>
          </w:tcPr>
          <w:p w14:paraId="28EF68DD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0396A05C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14:paraId="44929422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tamp2"/>
            <w:bookmarkEnd w:id="1"/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  <w:vAlign w:val="center"/>
          </w:tcPr>
          <w:p w14:paraId="4649A45C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12332641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0A72E7" w:rsidRPr="004C0061" w14:paraId="73CB0D5B" w14:textId="77777777" w:rsidTr="000A72E7">
        <w:trPr>
          <w:cantSplit/>
          <w:trHeight w:hRule="exact" w:val="340"/>
        </w:trPr>
        <w:tc>
          <w:tcPr>
            <w:tcW w:w="250" w:type="dxa"/>
            <w:tcBorders>
              <w:top w:val="nil"/>
              <w:bottom w:val="nil"/>
            </w:tcBorders>
            <w:vAlign w:val="center"/>
          </w:tcPr>
          <w:p w14:paraId="3164824D" w14:textId="77777777" w:rsidR="000A72E7" w:rsidRPr="004C0061" w:rsidRDefault="000A72E7" w:rsidP="002861C7">
            <w:pPr>
              <w:pStyle w:val="Header"/>
              <w:keepNext/>
              <w:tabs>
                <w:tab w:val="left" w:pos="720"/>
              </w:tabs>
              <w:spacing w:before="60"/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77E789E1" w14:textId="77777777" w:rsidR="000A72E7" w:rsidRPr="004C0061" w:rsidRDefault="000A72E7" w:rsidP="002861C7">
            <w:pPr>
              <w:pStyle w:val="Header"/>
              <w:keepNext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14:paraId="08A168A4" w14:textId="77777777" w:rsidR="000A72E7" w:rsidRPr="004C0061" w:rsidRDefault="000A72E7" w:rsidP="002861C7">
            <w:pPr>
              <w:pStyle w:val="Header"/>
              <w:keepNext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  <w:vAlign w:val="center"/>
          </w:tcPr>
          <w:p w14:paraId="3337FE45" w14:textId="77777777" w:rsidR="000A72E7" w:rsidRPr="004C0061" w:rsidRDefault="000A72E7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06227ABB" w14:textId="77777777" w:rsidR="000A72E7" w:rsidRPr="004C0061" w:rsidRDefault="000A72E7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FA774C" w:rsidRPr="004C0061" w14:paraId="6A21CD4C" w14:textId="77777777" w:rsidTr="000A72E7">
        <w:trPr>
          <w:cantSplit/>
          <w:trHeight w:hRule="exact" w:val="227"/>
        </w:trPr>
        <w:tc>
          <w:tcPr>
            <w:tcW w:w="250" w:type="dxa"/>
            <w:tcBorders>
              <w:top w:val="nil"/>
              <w:bottom w:val="nil"/>
            </w:tcBorders>
            <w:vAlign w:val="center"/>
          </w:tcPr>
          <w:p w14:paraId="4FCC4974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6B2AC878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Borders>
              <w:top w:val="nil"/>
              <w:bottom w:val="nil"/>
            </w:tcBorders>
            <w:vAlign w:val="center"/>
          </w:tcPr>
          <w:p w14:paraId="6359A1EC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  <w:bookmarkStart w:id="2" w:name="signature2"/>
            <w:bookmarkEnd w:id="2"/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  <w:vAlign w:val="center"/>
          </w:tcPr>
          <w:p w14:paraId="00A5BE2B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vAlign w:val="center"/>
          </w:tcPr>
          <w:p w14:paraId="717D2C85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FA774C" w:rsidRPr="004C0061" w14:paraId="3F15C57F" w14:textId="77777777" w:rsidTr="002069A2">
        <w:trPr>
          <w:cantSplit/>
          <w:trHeight w:val="567"/>
        </w:trPr>
        <w:tc>
          <w:tcPr>
            <w:tcW w:w="250" w:type="dxa"/>
            <w:tcBorders>
              <w:top w:val="nil"/>
              <w:bottom w:val="nil"/>
            </w:tcBorders>
          </w:tcPr>
          <w:p w14:paraId="2DCDC00A" w14:textId="77777777" w:rsidR="00FA774C" w:rsidRPr="004C0061" w:rsidRDefault="00FA774C" w:rsidP="002861C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94D1AE5" w14:textId="77777777" w:rsidR="00FA774C" w:rsidRPr="004C0061" w:rsidRDefault="00FA774C" w:rsidP="002861C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Borders>
              <w:top w:val="nil"/>
              <w:bottom w:val="nil"/>
            </w:tcBorders>
          </w:tcPr>
          <w:p w14:paraId="2E0DA62C" w14:textId="77777777" w:rsidR="00FA774C" w:rsidRPr="004C0061" w:rsidRDefault="00FA774C" w:rsidP="002861C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398" w:type="dxa"/>
            <w:tcBorders>
              <w:top w:val="nil"/>
              <w:bottom w:val="nil"/>
              <w:right w:val="nil"/>
            </w:tcBorders>
          </w:tcPr>
          <w:p w14:paraId="5CACBDCD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</w:rPr>
            </w:pPr>
            <w:r w:rsidRPr="004C0061"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69FA36D0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</w:rPr>
            </w:pPr>
          </w:p>
        </w:tc>
      </w:tr>
      <w:tr w:rsidR="00FA774C" w:rsidRPr="004C0061" w14:paraId="24183396" w14:textId="77777777" w:rsidTr="002069A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465D3F" w14:textId="77777777" w:rsidR="00FA774C" w:rsidRPr="004C0061" w:rsidRDefault="00FA774C" w:rsidP="002861C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37417FF" w14:textId="77777777" w:rsidR="00FA774C" w:rsidRPr="004C0061" w:rsidRDefault="00FA774C" w:rsidP="002861C7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7C970DF" w14:textId="546D9CEE" w:rsidR="00FA774C" w:rsidRPr="004C0061" w:rsidRDefault="00C73F87" w:rsidP="002861C7">
            <w:pPr>
              <w:keepNext/>
              <w:jc w:val="center"/>
              <w:rPr>
                <w:rFonts w:ascii="TH SarabunPSK" w:eastAsia="Cordia New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>{{</w:t>
            </w:r>
            <w:r w:rsidRPr="00C73F87">
              <w:rPr>
                <w:rFonts w:ascii="TH SarabunPSK" w:hAnsi="TH SarabunPSK" w:cs="TH SarabunPSK"/>
                <w:color w:val="000000"/>
                <w:sz w:val="36"/>
                <w:szCs w:val="36"/>
              </w:rPr>
              <w:t>pname2</w: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>}}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</w:tcPr>
          <w:p w14:paraId="65FBEFAE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6C9CB" w14:textId="77777777" w:rsidR="00FA774C" w:rsidRPr="004C0061" w:rsidRDefault="00FA774C" w:rsidP="002861C7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</w:rPr>
            </w:pPr>
          </w:p>
        </w:tc>
      </w:tr>
      <w:tr w:rsidR="00441101" w:rsidRPr="004C0061" w14:paraId="7170DE36" w14:textId="77777777" w:rsidTr="002069A2">
        <w:tc>
          <w:tcPr>
            <w:tcW w:w="9688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F7FB5DE" w14:textId="77777777" w:rsidR="00441101" w:rsidRPr="004C0061" w:rsidRDefault="00441101" w:rsidP="002861C7">
            <w:pPr>
              <w:keepNext/>
              <w:spacing w:before="120"/>
              <w:ind w:firstLine="1508"/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32B76E24" w14:textId="77777777" w:rsidR="000023FD" w:rsidRPr="000023FD" w:rsidRDefault="000023FD" w:rsidP="0047575E">
      <w:pPr>
        <w:rPr>
          <w:rFonts w:ascii="TH SarabunPSK" w:eastAsia="Cordia New" w:hAnsi="TH SarabunPSK" w:cs="TH SarabunPSK"/>
          <w:sz w:val="36"/>
          <w:szCs w:val="36"/>
        </w:rPr>
      </w:pPr>
    </w:p>
    <w:p w14:paraId="1F728686" w14:textId="64267731" w:rsidR="00486EE5" w:rsidRDefault="00807F3F" w:rsidP="0047575E">
      <w:pPr>
        <w:rPr>
          <w:rFonts w:ascii="TH SarabunPSK" w:eastAsia="Cordia New" w:hAnsi="TH SarabunPSK" w:cs="TH SarabunPSK"/>
          <w:sz w:val="6"/>
          <w:szCs w:val="6"/>
        </w:rPr>
      </w:pPr>
      <w:r>
        <w:rPr>
          <w:rFonts w:ascii="TH SarabunPSK" w:eastAsia="Cordia New" w:hAnsi="TH SarabunPSK" w:cs="TH SarabunPSK"/>
          <w:sz w:val="6"/>
          <w:szCs w:val="6"/>
        </w:rPr>
        <w:t>{{END-IF}}</w:t>
      </w:r>
    </w:p>
    <w:tbl>
      <w:tblPr>
        <w:tblStyle w:val="TableGrid"/>
        <w:tblpPr w:horzAnchor="page" w:tblpXSpec="center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1530"/>
        <w:gridCol w:w="7748"/>
      </w:tblGrid>
      <w:tr w:rsidR="00A22D50" w14:paraId="491C59C2" w14:textId="77777777" w:rsidTr="00E96DD9">
        <w:tc>
          <w:tcPr>
            <w:tcW w:w="355" w:type="dxa"/>
          </w:tcPr>
          <w:p w14:paraId="3D3C3240" w14:textId="77777777" w:rsidR="00A22D50" w:rsidRPr="00E96DD9" w:rsidRDefault="00A22D50" w:rsidP="00B347F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sdt>
            <w:sdt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alias w:val="remarkhead"/>
              <w:tag w:val="remarkhead"/>
              <w:id w:val="-1350796263"/>
              <w:placeholder>
                <w:docPart w:val="DefaultPlaceholder_-1854013440"/>
              </w:placeholder>
              <w:text/>
            </w:sdtPr>
            <w:sdtContent>
              <w:p w14:paraId="496093AC" w14:textId="6A263B50" w:rsidR="00A22D50" w:rsidRPr="00E96DD9" w:rsidRDefault="00A22D50" w:rsidP="00B347FE">
                <w:pPr>
                  <w:rPr>
                    <w:rFonts w:ascii="TH SarabunPSK" w:eastAsia="Cordia New" w:hAnsi="TH SarabunPSK" w:cs="TH SarabunPSK"/>
                    <w:b/>
                    <w:bCs/>
                    <w:sz w:val="32"/>
                    <w:szCs w:val="32"/>
                  </w:rPr>
                </w:pPr>
                <w:proofErr w:type="spellStart"/>
                <w:r w:rsidRPr="00E96DD9">
                  <w:rPr>
                    <w:rFonts w:ascii="TH SarabunPSK" w:eastAsia="Cordia New" w:hAnsi="TH SarabunPSK" w:cs="TH SarabunPSK"/>
                    <w:b/>
                    <w:bCs/>
                    <w:sz w:val="32"/>
                    <w:szCs w:val="32"/>
                  </w:rPr>
                  <w:t>remarkhead</w:t>
                </w:r>
                <w:proofErr w:type="spellEnd"/>
              </w:p>
            </w:sdtContent>
          </w:sdt>
        </w:tc>
        <w:tc>
          <w:tcPr>
            <w:tcW w:w="7748" w:type="dxa"/>
          </w:tcPr>
          <w:sdt>
            <w:sdtPr>
              <w:rPr>
                <w:rFonts w:ascii="TH SarabunPSK" w:eastAsia="Cordia New" w:hAnsi="TH SarabunPSK" w:cs="TH SarabunPSK"/>
                <w:sz w:val="32"/>
                <w:szCs w:val="32"/>
              </w:rPr>
              <w:alias w:val="remark"/>
              <w:tag w:val="remark"/>
              <w:id w:val="225416279"/>
              <w:placeholder>
                <w:docPart w:val="DefaultPlaceholder_-1854013440"/>
              </w:placeholder>
              <w:text w:multiLine="1"/>
            </w:sdtPr>
            <w:sdtContent>
              <w:p w14:paraId="190DFFD5" w14:textId="66091D57" w:rsidR="00A22D50" w:rsidRPr="00E96DD9" w:rsidRDefault="00A22D50" w:rsidP="00B347FE">
                <w:pPr>
                  <w:rPr>
                    <w:rFonts w:ascii="TH SarabunPSK" w:eastAsia="Cordia New" w:hAnsi="TH SarabunPSK" w:cs="TH SarabunPSK"/>
                    <w:sz w:val="32"/>
                    <w:szCs w:val="32"/>
                  </w:rPr>
                </w:pPr>
                <w:r w:rsidRPr="00E96DD9">
                  <w:rPr>
                    <w:rFonts w:ascii="TH SarabunPSK" w:eastAsia="Cordia New" w:hAnsi="TH SarabunPSK" w:cs="TH SarabunPSK"/>
                    <w:sz w:val="32"/>
                    <w:szCs w:val="32"/>
                  </w:rPr>
                  <w:t>remark</w:t>
                </w:r>
              </w:p>
            </w:sdtContent>
          </w:sdt>
        </w:tc>
      </w:tr>
    </w:tbl>
    <w:p w14:paraId="7BA230E5" w14:textId="77777777" w:rsidR="00A22D50" w:rsidRPr="000023FD" w:rsidRDefault="00A22D50" w:rsidP="0047575E">
      <w:pPr>
        <w:rPr>
          <w:rFonts w:ascii="TH SarabunPSK" w:eastAsia="Cordia New" w:hAnsi="TH SarabunPSK" w:cs="TH SarabunPSK"/>
          <w:sz w:val="36"/>
          <w:szCs w:val="36"/>
        </w:rPr>
      </w:pPr>
    </w:p>
    <w:sectPr w:rsidR="00A22D50" w:rsidRPr="000023FD" w:rsidSect="00F352D1">
      <w:headerReference w:type="even" r:id="rId8"/>
      <w:headerReference w:type="default" r:id="rId9"/>
      <w:headerReference w:type="first" r:id="rId10"/>
      <w:pgSz w:w="11906" w:h="16838" w:code="9"/>
      <w:pgMar w:top="851" w:right="1140" w:bottom="425" w:left="1123" w:header="284" w:footer="0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9A723" w14:textId="77777777" w:rsidR="00876C4A" w:rsidRDefault="00876C4A" w:rsidP="00C515E0">
      <w:r>
        <w:separator/>
      </w:r>
    </w:p>
  </w:endnote>
  <w:endnote w:type="continuationSeparator" w:id="0">
    <w:p w14:paraId="1C6BA184" w14:textId="77777777" w:rsidR="00876C4A" w:rsidRDefault="00876C4A" w:rsidP="00C5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8CD5A" w14:textId="77777777" w:rsidR="00876C4A" w:rsidRDefault="00876C4A" w:rsidP="00C515E0">
      <w:r>
        <w:separator/>
      </w:r>
    </w:p>
  </w:footnote>
  <w:footnote w:type="continuationSeparator" w:id="0">
    <w:p w14:paraId="61B8D2E8" w14:textId="77777777" w:rsidR="00876C4A" w:rsidRDefault="00876C4A" w:rsidP="00C5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CDFC" w14:textId="77777777" w:rsidR="008B7661" w:rsidRDefault="00876C4A">
    <w:pPr>
      <w:pStyle w:val="Header"/>
    </w:pPr>
    <w:r>
      <w:rPr>
        <w:noProof/>
        <w:lang w:eastAsia="en-US"/>
      </w:rPr>
      <w:pict w14:anchorId="40EE54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7882407" o:spid="_x0000_s1026" type="#_x0000_t75" style="position:absolute;margin-left:0;margin-top:0;width:481.95pt;height:481.95pt;z-index:-251657216;mso-position-horizontal:center;mso-position-horizontal-relative:margin;mso-position-vertical:center;mso-position-vertical-relative:margin" o:allowincell="f">
          <v:imagedata r:id="rId1" o:title="waterMarkCourt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91161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FCB97C" w14:textId="77777777" w:rsidR="001D3DE8" w:rsidRDefault="001D3DE8">
        <w:pPr>
          <w:pStyle w:val="Header"/>
          <w:jc w:val="center"/>
        </w:pPr>
        <w:r w:rsidRPr="001D3DE8">
          <w:rPr>
            <w:rFonts w:ascii="TH SarabunPSK" w:hAnsi="TH SarabunPSK" w:cs="TH SarabunPSK"/>
          </w:rPr>
          <w:fldChar w:fldCharType="begin"/>
        </w:r>
        <w:r w:rsidRPr="001D3DE8">
          <w:rPr>
            <w:rFonts w:ascii="TH SarabunPSK" w:hAnsi="TH SarabunPSK" w:cs="TH SarabunPSK"/>
          </w:rPr>
          <w:instrText xml:space="preserve"> PAGE   \* MERGEFORMAT </w:instrText>
        </w:r>
        <w:r w:rsidRPr="001D3DE8">
          <w:rPr>
            <w:rFonts w:ascii="TH SarabunPSK" w:hAnsi="TH SarabunPSK" w:cs="TH SarabunPSK"/>
          </w:rPr>
          <w:fldChar w:fldCharType="separate"/>
        </w:r>
        <w:r w:rsidR="005B1CB8">
          <w:rPr>
            <w:rFonts w:ascii="TH SarabunPSK" w:hAnsi="TH SarabunPSK" w:cs="TH SarabunPSK"/>
            <w:noProof/>
            <w:cs/>
          </w:rPr>
          <w:t>๓</w:t>
        </w:r>
        <w:r w:rsidRPr="001D3DE8">
          <w:rPr>
            <w:rFonts w:ascii="TH SarabunPSK" w:hAnsi="TH SarabunPSK" w:cs="TH SarabunPSK"/>
            <w:noProof/>
          </w:rPr>
          <w:fldChar w:fldCharType="end"/>
        </w:r>
      </w:p>
    </w:sdtContent>
  </w:sdt>
  <w:p w14:paraId="0F648E16" w14:textId="77777777" w:rsidR="00C515E0" w:rsidRDefault="00C515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72ED" w14:textId="77777777" w:rsidR="008B7661" w:rsidRDefault="00876C4A">
    <w:pPr>
      <w:pStyle w:val="Header"/>
    </w:pPr>
    <w:r>
      <w:rPr>
        <w:noProof/>
        <w:lang w:eastAsia="en-US"/>
      </w:rPr>
      <w:pict w14:anchorId="12280C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7882406" o:spid="_x0000_s1025" type="#_x0000_t75" style="position:absolute;margin-left:0;margin-top:0;width:481.95pt;height:481.95pt;z-index:-251658240;mso-position-horizontal:center;mso-position-horizontal-relative:margin;mso-position-vertical:center;mso-position-vertical-relative:margin" o:allowincell="f">
          <v:imagedata r:id="rId1" o:title="waterMarkCourt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5A"/>
    <w:rsid w:val="000023FD"/>
    <w:rsid w:val="0000592F"/>
    <w:rsid w:val="000323AB"/>
    <w:rsid w:val="0003259C"/>
    <w:rsid w:val="00034631"/>
    <w:rsid w:val="00045C63"/>
    <w:rsid w:val="000521BA"/>
    <w:rsid w:val="00062ED4"/>
    <w:rsid w:val="0006597F"/>
    <w:rsid w:val="000A31D9"/>
    <w:rsid w:val="000A72E7"/>
    <w:rsid w:val="000D1BBA"/>
    <w:rsid w:val="000D240E"/>
    <w:rsid w:val="000D6551"/>
    <w:rsid w:val="00104E3C"/>
    <w:rsid w:val="001159D3"/>
    <w:rsid w:val="00160D35"/>
    <w:rsid w:val="00176CA8"/>
    <w:rsid w:val="001A70EE"/>
    <w:rsid w:val="001B3E63"/>
    <w:rsid w:val="001B6085"/>
    <w:rsid w:val="001D11C3"/>
    <w:rsid w:val="001D3C64"/>
    <w:rsid w:val="001D3DE8"/>
    <w:rsid w:val="002069A2"/>
    <w:rsid w:val="00212B4C"/>
    <w:rsid w:val="00231AAA"/>
    <w:rsid w:val="002349F5"/>
    <w:rsid w:val="002469C3"/>
    <w:rsid w:val="00251C3A"/>
    <w:rsid w:val="002573CD"/>
    <w:rsid w:val="0028209A"/>
    <w:rsid w:val="002861C7"/>
    <w:rsid w:val="002C2083"/>
    <w:rsid w:val="002D5769"/>
    <w:rsid w:val="00315550"/>
    <w:rsid w:val="0033614A"/>
    <w:rsid w:val="003400D8"/>
    <w:rsid w:val="0036174F"/>
    <w:rsid w:val="00371014"/>
    <w:rsid w:val="0038781C"/>
    <w:rsid w:val="00394733"/>
    <w:rsid w:val="003A1094"/>
    <w:rsid w:val="003A3881"/>
    <w:rsid w:val="003B719B"/>
    <w:rsid w:val="00421647"/>
    <w:rsid w:val="004409F2"/>
    <w:rsid w:val="00441101"/>
    <w:rsid w:val="00446FD7"/>
    <w:rsid w:val="00471366"/>
    <w:rsid w:val="0047575E"/>
    <w:rsid w:val="00482AE6"/>
    <w:rsid w:val="00486EE5"/>
    <w:rsid w:val="00490992"/>
    <w:rsid w:val="004A52A8"/>
    <w:rsid w:val="004B7E51"/>
    <w:rsid w:val="004C0061"/>
    <w:rsid w:val="004C6BB8"/>
    <w:rsid w:val="00506413"/>
    <w:rsid w:val="00513F4D"/>
    <w:rsid w:val="0052571D"/>
    <w:rsid w:val="00535ADA"/>
    <w:rsid w:val="005465A6"/>
    <w:rsid w:val="00547F9A"/>
    <w:rsid w:val="00550A4C"/>
    <w:rsid w:val="00557F47"/>
    <w:rsid w:val="00570AAD"/>
    <w:rsid w:val="005719A6"/>
    <w:rsid w:val="0057765A"/>
    <w:rsid w:val="005A2256"/>
    <w:rsid w:val="005A24FD"/>
    <w:rsid w:val="005B1CB8"/>
    <w:rsid w:val="005C32DF"/>
    <w:rsid w:val="005C55FD"/>
    <w:rsid w:val="005F1016"/>
    <w:rsid w:val="005F3D7E"/>
    <w:rsid w:val="00604456"/>
    <w:rsid w:val="006242AA"/>
    <w:rsid w:val="00627ADA"/>
    <w:rsid w:val="00654740"/>
    <w:rsid w:val="00666940"/>
    <w:rsid w:val="006709EE"/>
    <w:rsid w:val="00670FEA"/>
    <w:rsid w:val="00671361"/>
    <w:rsid w:val="0068290F"/>
    <w:rsid w:val="006B1E38"/>
    <w:rsid w:val="006B7A60"/>
    <w:rsid w:val="006C053C"/>
    <w:rsid w:val="006C33E7"/>
    <w:rsid w:val="006C4A78"/>
    <w:rsid w:val="006C6718"/>
    <w:rsid w:val="006D3463"/>
    <w:rsid w:val="006E1A09"/>
    <w:rsid w:val="006F1E76"/>
    <w:rsid w:val="006F590E"/>
    <w:rsid w:val="0070310C"/>
    <w:rsid w:val="007204BF"/>
    <w:rsid w:val="0073447C"/>
    <w:rsid w:val="007633EB"/>
    <w:rsid w:val="00765AA6"/>
    <w:rsid w:val="00771A37"/>
    <w:rsid w:val="00787C30"/>
    <w:rsid w:val="007A02D5"/>
    <w:rsid w:val="007A2206"/>
    <w:rsid w:val="007A4AD5"/>
    <w:rsid w:val="007B44A8"/>
    <w:rsid w:val="007B611D"/>
    <w:rsid w:val="007D77A8"/>
    <w:rsid w:val="007F1217"/>
    <w:rsid w:val="007F344C"/>
    <w:rsid w:val="007F359A"/>
    <w:rsid w:val="00807F3F"/>
    <w:rsid w:val="0082455F"/>
    <w:rsid w:val="00851751"/>
    <w:rsid w:val="0087406E"/>
    <w:rsid w:val="00876012"/>
    <w:rsid w:val="00876C4A"/>
    <w:rsid w:val="008833DD"/>
    <w:rsid w:val="008A5EFA"/>
    <w:rsid w:val="008B406A"/>
    <w:rsid w:val="008B52D1"/>
    <w:rsid w:val="008B7661"/>
    <w:rsid w:val="008D7D0F"/>
    <w:rsid w:val="008F34DF"/>
    <w:rsid w:val="008F391E"/>
    <w:rsid w:val="00920DC9"/>
    <w:rsid w:val="009265FD"/>
    <w:rsid w:val="00963B6B"/>
    <w:rsid w:val="00963B97"/>
    <w:rsid w:val="0097416F"/>
    <w:rsid w:val="00977F8E"/>
    <w:rsid w:val="009A1124"/>
    <w:rsid w:val="009A52E8"/>
    <w:rsid w:val="009C2F58"/>
    <w:rsid w:val="009E1577"/>
    <w:rsid w:val="009F417D"/>
    <w:rsid w:val="009F5BA7"/>
    <w:rsid w:val="00A22D50"/>
    <w:rsid w:val="00A25651"/>
    <w:rsid w:val="00A358AC"/>
    <w:rsid w:val="00A35EB9"/>
    <w:rsid w:val="00A409BA"/>
    <w:rsid w:val="00A40BC3"/>
    <w:rsid w:val="00A54B53"/>
    <w:rsid w:val="00A5777E"/>
    <w:rsid w:val="00A66602"/>
    <w:rsid w:val="00A724A9"/>
    <w:rsid w:val="00AB12B4"/>
    <w:rsid w:val="00AD0134"/>
    <w:rsid w:val="00AD38B9"/>
    <w:rsid w:val="00B1669C"/>
    <w:rsid w:val="00B347FE"/>
    <w:rsid w:val="00B42F73"/>
    <w:rsid w:val="00B45086"/>
    <w:rsid w:val="00B6305A"/>
    <w:rsid w:val="00B81EEA"/>
    <w:rsid w:val="00B848BD"/>
    <w:rsid w:val="00B941F6"/>
    <w:rsid w:val="00B94244"/>
    <w:rsid w:val="00BC27E4"/>
    <w:rsid w:val="00BE34D0"/>
    <w:rsid w:val="00BE4706"/>
    <w:rsid w:val="00C039CF"/>
    <w:rsid w:val="00C10E06"/>
    <w:rsid w:val="00C25C2B"/>
    <w:rsid w:val="00C46B48"/>
    <w:rsid w:val="00C515E0"/>
    <w:rsid w:val="00C5342A"/>
    <w:rsid w:val="00C626F7"/>
    <w:rsid w:val="00C67A6F"/>
    <w:rsid w:val="00C73F87"/>
    <w:rsid w:val="00C76543"/>
    <w:rsid w:val="00C846F9"/>
    <w:rsid w:val="00C87958"/>
    <w:rsid w:val="00C960FD"/>
    <w:rsid w:val="00CB2C25"/>
    <w:rsid w:val="00CE0850"/>
    <w:rsid w:val="00CF29C3"/>
    <w:rsid w:val="00CF2B94"/>
    <w:rsid w:val="00D33BEC"/>
    <w:rsid w:val="00D4413B"/>
    <w:rsid w:val="00D73DD4"/>
    <w:rsid w:val="00D7516C"/>
    <w:rsid w:val="00D84D24"/>
    <w:rsid w:val="00D87700"/>
    <w:rsid w:val="00D92431"/>
    <w:rsid w:val="00D948CB"/>
    <w:rsid w:val="00DC0EFB"/>
    <w:rsid w:val="00DC2BE6"/>
    <w:rsid w:val="00DC2F70"/>
    <w:rsid w:val="00DC4A43"/>
    <w:rsid w:val="00DD5582"/>
    <w:rsid w:val="00DE0C72"/>
    <w:rsid w:val="00DE2995"/>
    <w:rsid w:val="00DF2F34"/>
    <w:rsid w:val="00E01D96"/>
    <w:rsid w:val="00E132DC"/>
    <w:rsid w:val="00E15449"/>
    <w:rsid w:val="00E16C7D"/>
    <w:rsid w:val="00E26000"/>
    <w:rsid w:val="00E46A12"/>
    <w:rsid w:val="00E53D58"/>
    <w:rsid w:val="00E64492"/>
    <w:rsid w:val="00E64765"/>
    <w:rsid w:val="00E6626C"/>
    <w:rsid w:val="00E7023E"/>
    <w:rsid w:val="00E908DE"/>
    <w:rsid w:val="00E9516E"/>
    <w:rsid w:val="00E96DD9"/>
    <w:rsid w:val="00EA37D8"/>
    <w:rsid w:val="00EC0DF2"/>
    <w:rsid w:val="00EC2516"/>
    <w:rsid w:val="00ED105B"/>
    <w:rsid w:val="00ED5957"/>
    <w:rsid w:val="00EE39A0"/>
    <w:rsid w:val="00EE3C0C"/>
    <w:rsid w:val="00EE543B"/>
    <w:rsid w:val="00EE72F3"/>
    <w:rsid w:val="00EF1CF0"/>
    <w:rsid w:val="00EF7DCA"/>
    <w:rsid w:val="00F273AB"/>
    <w:rsid w:val="00F33939"/>
    <w:rsid w:val="00F352D1"/>
    <w:rsid w:val="00F5608D"/>
    <w:rsid w:val="00F61144"/>
    <w:rsid w:val="00F6297C"/>
    <w:rsid w:val="00F707FA"/>
    <w:rsid w:val="00F84FB1"/>
    <w:rsid w:val="00F9084B"/>
    <w:rsid w:val="00FA774C"/>
    <w:rsid w:val="00FB3CE5"/>
    <w:rsid w:val="00FC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E4CF28"/>
  <w15:docId w15:val="{14BCE35E-A785-4F29-B8C0-C421933A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101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BalloonText">
    <w:name w:val="Balloon Text"/>
    <w:basedOn w:val="Normal"/>
    <w:link w:val="BalloonTextChar"/>
    <w:rsid w:val="001A70E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1A70EE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E16C7D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DefaultParagraphFont"/>
    <w:link w:val="Header"/>
    <w:uiPriority w:val="99"/>
    <w:rsid w:val="00486EE5"/>
    <w:rPr>
      <w:rFonts w:eastAsia="Cordia New" w:cs="Cordia New"/>
      <w:sz w:val="36"/>
      <w:szCs w:val="36"/>
      <w:lang w:eastAsia="th-TH"/>
    </w:rPr>
  </w:style>
  <w:style w:type="character" w:styleId="PlaceholderText">
    <w:name w:val="Placeholder Text"/>
    <w:basedOn w:val="DefaultParagraphFont"/>
    <w:uiPriority w:val="99"/>
    <w:semiHidden/>
    <w:rsid w:val="00666940"/>
    <w:rPr>
      <w:color w:val="666666"/>
    </w:rPr>
  </w:style>
  <w:style w:type="table" w:styleId="TableGrid">
    <w:name w:val="Table Grid"/>
    <w:basedOn w:val="TableNormal"/>
    <w:rsid w:val="00234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frappet\ecourt\Template_old\TS_P2_I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97969-96CE-4635-9737-D74564407BAC}"/>
      </w:docPartPr>
      <w:docPartBody>
        <w:p w:rsidR="00562255" w:rsidRDefault="006F7EF0">
          <w:r w:rsidRPr="009A43F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36E2B50CC24F6A848DD931DB988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0283-4DAC-40D8-94C8-1B16D7B057BC}"/>
      </w:docPartPr>
      <w:docPartBody>
        <w:p w:rsidR="00562255" w:rsidRDefault="006F7EF0" w:rsidP="006F7EF0">
          <w:pPr>
            <w:pStyle w:val="6C36E2B50CC24F6A848DD931DB98824F"/>
          </w:pPr>
          <w:r w:rsidRPr="007336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35B9BC366548DF9626B546855DF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FAE29-05CC-4B0F-BB59-26AA87E3513B}"/>
      </w:docPartPr>
      <w:docPartBody>
        <w:p w:rsidR="00562255" w:rsidRDefault="006F7EF0" w:rsidP="006F7EF0">
          <w:pPr>
            <w:pStyle w:val="5335B9BC366548DF9626B546855DF116"/>
          </w:pPr>
          <w:r w:rsidRPr="007336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CDB80D06BE46A8B1CD44F533976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6C3F3-6789-4728-AF6E-9EA449A2AEAE}"/>
      </w:docPartPr>
      <w:docPartBody>
        <w:p w:rsidR="00562255" w:rsidRDefault="006F7EF0" w:rsidP="006F7EF0">
          <w:pPr>
            <w:pStyle w:val="B9CDB80D06BE46A8B1CD44F533976E82"/>
          </w:pPr>
          <w:r w:rsidRPr="00C638C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14143A74EC48A3B46F9BD5F5F02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4857-8C67-479A-8561-9B7416234199}"/>
      </w:docPartPr>
      <w:docPartBody>
        <w:p w:rsidR="00562255" w:rsidRDefault="006F7EF0" w:rsidP="006F7EF0">
          <w:pPr>
            <w:pStyle w:val="1A14143A74EC48A3B46F9BD5F5F02D77"/>
          </w:pPr>
          <w:r w:rsidRPr="007336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B7F281266342D98E5D041B7AD8E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DB00F-FD96-4B52-9DDF-D1947A1C7088}"/>
      </w:docPartPr>
      <w:docPartBody>
        <w:p w:rsidR="00831A75" w:rsidRDefault="00AF479C" w:rsidP="00AF479C">
          <w:pPr>
            <w:pStyle w:val="61B7F281266342D98E5D041B7AD8EC38"/>
          </w:pPr>
          <w:r w:rsidRPr="00C638C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3517B4072A44819189A34746994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39076-299C-47C3-8C38-7637D24C4D2E}"/>
      </w:docPartPr>
      <w:docPartBody>
        <w:p w:rsidR="00831A75" w:rsidRDefault="00AF479C" w:rsidP="00AF479C">
          <w:pPr>
            <w:pStyle w:val="353517B4072A44819189A347469949D8"/>
          </w:pPr>
          <w:r w:rsidRPr="00C638C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F0"/>
    <w:rsid w:val="001115F7"/>
    <w:rsid w:val="00212B4C"/>
    <w:rsid w:val="003E608F"/>
    <w:rsid w:val="00562255"/>
    <w:rsid w:val="005F1016"/>
    <w:rsid w:val="006709EE"/>
    <w:rsid w:val="006C6718"/>
    <w:rsid w:val="006E1A09"/>
    <w:rsid w:val="006F7EF0"/>
    <w:rsid w:val="007D3EA6"/>
    <w:rsid w:val="00831A75"/>
    <w:rsid w:val="009315BD"/>
    <w:rsid w:val="00954C76"/>
    <w:rsid w:val="00AB12B4"/>
    <w:rsid w:val="00AF479C"/>
    <w:rsid w:val="00D62F45"/>
    <w:rsid w:val="00DE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479C"/>
    <w:rPr>
      <w:color w:val="666666"/>
    </w:rPr>
  </w:style>
  <w:style w:type="paragraph" w:customStyle="1" w:styleId="6C36E2B50CC24F6A848DD931DB98824F">
    <w:name w:val="6C36E2B50CC24F6A848DD931DB98824F"/>
    <w:rsid w:val="006F7EF0"/>
  </w:style>
  <w:style w:type="paragraph" w:customStyle="1" w:styleId="5335B9BC366548DF9626B546855DF116">
    <w:name w:val="5335B9BC366548DF9626B546855DF116"/>
    <w:rsid w:val="006F7EF0"/>
  </w:style>
  <w:style w:type="paragraph" w:customStyle="1" w:styleId="B9CDB80D06BE46A8B1CD44F533976E82">
    <w:name w:val="B9CDB80D06BE46A8B1CD44F533976E82"/>
    <w:rsid w:val="006F7EF0"/>
  </w:style>
  <w:style w:type="paragraph" w:customStyle="1" w:styleId="1A14143A74EC48A3B46F9BD5F5F02D77">
    <w:name w:val="1A14143A74EC48A3B46F9BD5F5F02D77"/>
    <w:rsid w:val="006F7EF0"/>
  </w:style>
  <w:style w:type="paragraph" w:customStyle="1" w:styleId="D3774CF7826F4A17BD297750A3A4DD64">
    <w:name w:val="D3774CF7826F4A17BD297750A3A4DD64"/>
    <w:rsid w:val="00AF479C"/>
  </w:style>
  <w:style w:type="paragraph" w:customStyle="1" w:styleId="7C7B1451CA0949AEB437209FF9ED46FA">
    <w:name w:val="7C7B1451CA0949AEB437209FF9ED46FA"/>
    <w:rsid w:val="00AF479C"/>
  </w:style>
  <w:style w:type="paragraph" w:customStyle="1" w:styleId="610A10891CAC431C90AF81F043D62058">
    <w:name w:val="610A10891CAC431C90AF81F043D62058"/>
    <w:rsid w:val="00AF479C"/>
  </w:style>
  <w:style w:type="paragraph" w:customStyle="1" w:styleId="4C2881DF3AF042E79F12CF4060499C9C">
    <w:name w:val="4C2881DF3AF042E79F12CF4060499C9C"/>
    <w:rsid w:val="00AF479C"/>
  </w:style>
  <w:style w:type="paragraph" w:customStyle="1" w:styleId="61B7F281266342D98E5D041B7AD8EC38">
    <w:name w:val="61B7F281266342D98E5D041B7AD8EC38"/>
    <w:rsid w:val="00AF479C"/>
  </w:style>
  <w:style w:type="paragraph" w:customStyle="1" w:styleId="353517B4072A44819189A347469949D8">
    <w:name w:val="353517B4072A44819189A347469949D8"/>
    <w:rsid w:val="00AF4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021D-81A3-4459-B9FC-FB4E1C46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TS_P2_IN.dotx</Template>
  <TotalTime>172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</dc:creator>
  <cp:lastModifiedBy>mam</cp:lastModifiedBy>
  <cp:revision>82</cp:revision>
  <cp:lastPrinted>2004-02-06T13:24:00Z</cp:lastPrinted>
  <dcterms:created xsi:type="dcterms:W3CDTF">2026-10-22T02:58:00Z</dcterms:created>
  <dcterms:modified xsi:type="dcterms:W3CDTF">2026-10-22T07:08:00Z</dcterms:modified>
</cp:coreProperties>
</file>