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"/>
        <w:gridCol w:w="1506"/>
        <w:gridCol w:w="1986"/>
        <w:gridCol w:w="383"/>
        <w:gridCol w:w="489"/>
        <w:gridCol w:w="797"/>
        <w:gridCol w:w="1166"/>
        <w:gridCol w:w="992"/>
        <w:gridCol w:w="569"/>
        <w:gridCol w:w="1415"/>
      </w:tblGrid>
      <w:tr w:rsidR="00D1735F" w14:paraId="5A18A4ED" w14:textId="77777777">
        <w:trPr>
          <w:trHeight w:val="1562"/>
        </w:trPr>
        <w:tc>
          <w:tcPr>
            <w:tcW w:w="4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722A0" w14:textId="77777777" w:rsidR="00D1735F" w:rsidRDefault="00000000">
            <w:r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9BC7895" wp14:editId="3E6AC07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95253</wp:posOffset>
                      </wp:positionV>
                      <wp:extent cx="182880" cy="182880"/>
                      <wp:effectExtent l="0" t="0" r="26670" b="26670"/>
                      <wp:wrapNone/>
                      <wp:docPr id="515077280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custGeom>
                                <a:avLst/>
                                <a:gdLst>
                                  <a:gd name="f0" fmla="val 21600000"/>
                                  <a:gd name="f1" fmla="val 10800000"/>
                                  <a:gd name="f2" fmla="val 5400000"/>
                                  <a:gd name="f3" fmla="val 180"/>
                                  <a:gd name="f4" fmla="val w"/>
                                  <a:gd name="f5" fmla="val h"/>
                                  <a:gd name="f6" fmla="val ss"/>
                                  <a:gd name="f7" fmla="val 0"/>
                                  <a:gd name="f8" fmla="*/ 5419351 1 1725033"/>
                                  <a:gd name="f9" fmla="+- 0 0 -360"/>
                                  <a:gd name="f10" fmla="+- 0 0 -180"/>
                                  <a:gd name="f11" fmla="abs f4"/>
                                  <a:gd name="f12" fmla="abs f5"/>
                                  <a:gd name="f13" fmla="abs f6"/>
                                  <a:gd name="f14" fmla="+- 2700000 f2 0"/>
                                  <a:gd name="f15" fmla="*/ f9 f1 1"/>
                                  <a:gd name="f16" fmla="*/ f10 f1 1"/>
                                  <a:gd name="f17" fmla="?: f11 f4 1"/>
                                  <a:gd name="f18" fmla="?: f12 f5 1"/>
                                  <a:gd name="f19" fmla="?: f13 f6 1"/>
                                  <a:gd name="f20" fmla="+- f14 0 f2"/>
                                  <a:gd name="f21" fmla="*/ f15 1 f3"/>
                                  <a:gd name="f22" fmla="*/ f16 1 f3"/>
                                  <a:gd name="f23" fmla="*/ f17 1 21600"/>
                                  <a:gd name="f24" fmla="*/ f18 1 21600"/>
                                  <a:gd name="f25" fmla="*/ 21600 f17 1"/>
                                  <a:gd name="f26" fmla="*/ 21600 f18 1"/>
                                  <a:gd name="f27" fmla="+- f20 f2 0"/>
                                  <a:gd name="f28" fmla="+- f21 0 f2"/>
                                  <a:gd name="f29" fmla="+- f22 0 f2"/>
                                  <a:gd name="f30" fmla="min f24 f23"/>
                                  <a:gd name="f31" fmla="*/ f25 1 f19"/>
                                  <a:gd name="f32" fmla="*/ f26 1 f19"/>
                                  <a:gd name="f33" fmla="*/ f27 f8 1"/>
                                  <a:gd name="f34" fmla="val f31"/>
                                  <a:gd name="f35" fmla="val f32"/>
                                  <a:gd name="f36" fmla="*/ f33 1 f1"/>
                                  <a:gd name="f37" fmla="*/ f7 f30 1"/>
                                  <a:gd name="f38" fmla="+- f35 0 f7"/>
                                  <a:gd name="f39" fmla="+- f34 0 f7"/>
                                  <a:gd name="f40" fmla="+- 0 0 f36"/>
                                  <a:gd name="f41" fmla="*/ f38 1 2"/>
                                  <a:gd name="f42" fmla="*/ f39 1 2"/>
                                  <a:gd name="f43" fmla="+- 0 0 f40"/>
                                  <a:gd name="f44" fmla="+- f7 f41 0"/>
                                  <a:gd name="f45" fmla="+- f7 f42 0"/>
                                  <a:gd name="f46" fmla="*/ f43 f1 1"/>
                                  <a:gd name="f47" fmla="*/ f42 f30 1"/>
                                  <a:gd name="f48" fmla="*/ f41 f30 1"/>
                                  <a:gd name="f49" fmla="*/ f46 1 f8"/>
                                  <a:gd name="f50" fmla="*/ f44 f30 1"/>
                                  <a:gd name="f51" fmla="+- f49 0 f2"/>
                                  <a:gd name="f52" fmla="cos 1 f51"/>
                                  <a:gd name="f53" fmla="sin 1 f51"/>
                                  <a:gd name="f54" fmla="+- 0 0 f52"/>
                                  <a:gd name="f55" fmla="+- 0 0 f53"/>
                                  <a:gd name="f56" fmla="+- 0 0 f54"/>
                                  <a:gd name="f57" fmla="+- 0 0 f55"/>
                                  <a:gd name="f58" fmla="val f56"/>
                                  <a:gd name="f59" fmla="val f57"/>
                                  <a:gd name="f60" fmla="*/ f58 f42 1"/>
                                  <a:gd name="f61" fmla="*/ f59 f41 1"/>
                                  <a:gd name="f62" fmla="+- f45 0 f60"/>
                                  <a:gd name="f63" fmla="+- f45 f60 0"/>
                                  <a:gd name="f64" fmla="+- f44 0 f61"/>
                                  <a:gd name="f65" fmla="+- f44 f61 0"/>
                                  <a:gd name="f66" fmla="*/ f62 f30 1"/>
                                  <a:gd name="f67" fmla="*/ f64 f30 1"/>
                                  <a:gd name="f68" fmla="*/ f63 f30 1"/>
                                  <a:gd name="f69" fmla="*/ f65 f30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28">
                                    <a:pos x="f66" y="f67"/>
                                  </a:cxn>
                                  <a:cxn ang="f29">
                                    <a:pos x="f66" y="f69"/>
                                  </a:cxn>
                                  <a:cxn ang="f29">
                                    <a:pos x="f68" y="f69"/>
                                  </a:cxn>
                                  <a:cxn ang="f28">
                                    <a:pos x="f68" y="f67"/>
                                  </a:cxn>
                                </a:cxnLst>
                                <a:rect l="f66" t="f67" r="f68" b="f69"/>
                                <a:pathLst>
                                  <a:path>
                                    <a:moveTo>
                                      <a:pt x="f37" y="f50"/>
                                    </a:moveTo>
                                    <a:arcTo wR="f47" hR="f48" stAng="f1" swAng="f0"/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FF474A" id="Oval 29" o:spid="_x0000_s1026" style="position:absolute;margin-left:0;margin-top:7.5pt;width:14.4pt;height:14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8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" path="m,91440at,,182880,182880,,91440,,91440xe" strokeweight=".26467mm">
                      <v:path arrowok="t" o:connecttype="custom" o:connectlocs="91440,0;182880,91440;91440,182880;0,91440;26782,26782;26782,156098;156098,156098;156098,26782" o:connectangles="270,0,90,180,270,90,90,270" textboxrect="26782,26782,156098,156098"/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</w:t>
            </w:r>
          </w:p>
        </w:tc>
        <w:tc>
          <w:tcPr>
            <w:tcW w:w="3492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color w:val="000000"/>
                <w:sz w:val="36"/>
                <w:szCs w:val="36"/>
              </w:rPr>
              <w:alias w:val="notname"/>
              <w:tag w:val="notname"/>
              <w:id w:val="950823116"/>
              <w:lock w:val="sdtLocked"/>
              <w:placeholder>
                <w:docPart w:val="C3E615E9D8424D6ABEA7EADA60C3EFB6"/>
              </w:placeholder>
              <w:text/>
            </w:sdtPr>
            <w:sdtContent>
              <w:p w14:paraId="12E849D7" w14:textId="77777777" w:rsidR="00D1735F" w:rsidRDefault="00000000">
                <w:pPr>
                  <w:pStyle w:val="6"/>
                </w:pPr>
                <w:proofErr w:type="spellStart"/>
                <w:r>
                  <w:rPr>
                    <w:rFonts w:ascii="TH SarabunPSK" w:hAnsi="TH SarabunPSK" w:cs="TH SarabunPSK"/>
                    <w:color w:val="000000"/>
                    <w:sz w:val="36"/>
                    <w:szCs w:val="36"/>
                  </w:rPr>
                  <w:t>notname</w:t>
                </w:r>
                <w:proofErr w:type="spellEnd"/>
              </w:p>
            </w:sdtContent>
          </w:sdt>
        </w:tc>
        <w:tc>
          <w:tcPr>
            <w:tcW w:w="1669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57E4A" w14:textId="77777777" w:rsidR="00D1735F" w:rsidRDefault="00000000">
            <w:pPr>
              <w:spacing w:before="120"/>
              <w:jc w:val="center"/>
            </w:pPr>
            <w:r>
              <w:rPr>
                <w:rFonts w:ascii="TH SarabunPSK" w:hAnsi="TH SarabunPSK" w:cs="TH SarabunPSK"/>
                <w:noProof/>
                <w:sz w:val="36"/>
                <w:szCs w:val="36"/>
              </w:rPr>
              <w:drawing>
                <wp:anchor distT="0" distB="0" distL="114300" distR="114300" simplePos="0" relativeHeight="251668480" behindDoc="0" locked="0" layoutInCell="1" allowOverlap="1" wp14:anchorId="2066DE14" wp14:editId="256267A7">
                  <wp:simplePos x="0" y="0"/>
                  <wp:positionH relativeFrom="column">
                    <wp:posOffset>-27944</wp:posOffset>
                  </wp:positionH>
                  <wp:positionV relativeFrom="paragraph">
                    <wp:posOffset>222885</wp:posOffset>
                  </wp:positionV>
                  <wp:extent cx="971550" cy="1079504"/>
                  <wp:effectExtent l="0" t="0" r="0" b="6346"/>
                  <wp:wrapNone/>
                  <wp:docPr id="1962908931" name="รูปภาพ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 l="19679" t="16383" r="26213" b="76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079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sz w:val="36"/>
                <w:szCs w:val="36"/>
              </w:rPr>
              <w:alias w:val="nottype"/>
              <w:tag w:val="nottype"/>
              <w:id w:val="-1186897964"/>
              <w:lock w:val="sdtLocked"/>
              <w:placeholder>
                <w:docPart w:val="C3E615E9D8424D6ABEA7EADA60C3EFB6"/>
              </w:placeholder>
              <w:text/>
            </w:sdtPr>
            <w:sdtContent>
              <w:p w14:paraId="74AADE22" w14:textId="77777777" w:rsidR="00D1735F" w:rsidRDefault="00000000">
                <w:pPr>
                  <w:jc w:val="right"/>
                </w:pPr>
                <w:proofErr w:type="spellStart"/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>nottype</w:t>
                </w:r>
                <w:proofErr w:type="spellEnd"/>
              </w:p>
            </w:sdtContent>
          </w:sdt>
        </w:tc>
      </w:tr>
      <w:tr w:rsidR="00D1735F" w14:paraId="03CAFC17" w14:textId="77777777">
        <w:tc>
          <w:tcPr>
            <w:tcW w:w="4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C0B8F" w14:textId="77777777" w:rsidR="00D1735F" w:rsidRDefault="00D1735F">
            <w:pPr>
              <w:rPr>
                <w:rFonts w:ascii="TH SarabunPSK" w:hAnsi="TH SarabunPSK" w:cs="TH SarabunPSK"/>
              </w:rPr>
            </w:pPr>
          </w:p>
        </w:tc>
        <w:tc>
          <w:tcPr>
            <w:tcW w:w="3492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469A0" w14:textId="77777777" w:rsidR="00D1735F" w:rsidRDefault="00D1735F">
            <w:pPr>
              <w:pStyle w:val="6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  <w:tc>
          <w:tcPr>
            <w:tcW w:w="1669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528EB" w14:textId="77777777" w:rsidR="00D1735F" w:rsidRDefault="00D1735F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15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F9AB6" w14:textId="77777777" w:rsidR="00D1735F" w:rsidRDefault="00000000">
            <w:pPr>
              <w:ind w:left="-118" w:right="-74"/>
            </w:pPr>
            <w:sdt>
              <w:sdtPr>
                <w:rPr>
                  <w:rFonts w:ascii="TH SarabunPSK" w:eastAsia="Angsana New" w:hAnsi="TH SarabunPSK" w:cs="TH SarabunPSK"/>
                  <w:b/>
                  <w:bCs/>
                  <w:color w:val="000000"/>
                  <w:sz w:val="36"/>
                  <w:szCs w:val="36"/>
                </w:rPr>
                <w:alias w:val="blackno"/>
                <w:tag w:val="blackno"/>
                <w:id w:val="393782771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eastAsia="Angsana New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blackno</w:t>
                </w:r>
                <w:proofErr w:type="spellEnd"/>
              </w:sdtContent>
            </w:sdt>
          </w:p>
        </w:tc>
        <w:tc>
          <w:tcPr>
            <w:tcW w:w="19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EFBB4" w14:textId="77777777" w:rsidR="00D1735F" w:rsidRDefault="00000000">
            <w:pPr>
              <w:ind w:left="-108"/>
              <w:jc w:val="right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blackyear"/>
                <w:tag w:val="blackyear"/>
                <w:id w:val="19690399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9B4D5B"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blackyear</w:t>
                </w:r>
                <w:proofErr w:type="spellEnd"/>
              </w:sdtContent>
            </w:sdt>
          </w:p>
        </w:tc>
      </w:tr>
      <w:tr w:rsidR="00D1735F" w14:paraId="3C77A358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5ADB6" w14:textId="77777777" w:rsidR="00D1735F" w:rsidRDefault="00D1735F">
            <w:pPr>
              <w:spacing w:after="120"/>
              <w:rPr>
                <w:rFonts w:ascii="TH SarabunPSK" w:hAnsi="TH SarabunPSK" w:cs="TH SarabunPSK"/>
                <w:color w:val="000000"/>
                <w:sz w:val="36"/>
              </w:rPr>
            </w:pPr>
          </w:p>
        </w:tc>
        <w:tc>
          <w:tcPr>
            <w:tcW w:w="349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5F12A" w14:textId="77777777" w:rsidR="00D1735F" w:rsidRDefault="00D1735F">
            <w:pPr>
              <w:spacing w:after="120"/>
              <w:rPr>
                <w:rFonts w:ascii="TH SarabunPSK" w:hAnsi="TH SarabunPSK" w:cs="TH SarabunPSK"/>
                <w:color w:val="000000"/>
                <w:sz w:val="36"/>
              </w:rPr>
            </w:pPr>
          </w:p>
        </w:tc>
        <w:tc>
          <w:tcPr>
            <w:tcW w:w="16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1AE21" w14:textId="77777777" w:rsidR="00D1735F" w:rsidRDefault="00D1735F">
            <w:pPr>
              <w:spacing w:after="120"/>
              <w:ind w:left="36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15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1E19C" w14:textId="77777777" w:rsidR="00D1735F" w:rsidRDefault="00000000">
            <w:pPr>
              <w:spacing w:after="120"/>
              <w:ind w:left="-118" w:right="-74"/>
            </w:pPr>
            <w:sdt>
              <w:sdtPr>
                <w:rPr>
                  <w:rFonts w:ascii="TH SarabunPSK" w:eastAsia="Angsana New" w:hAnsi="TH SarabunPSK" w:cs="TH SarabunPSK"/>
                  <w:b/>
                  <w:bCs/>
                  <w:color w:val="000000"/>
                  <w:sz w:val="36"/>
                  <w:szCs w:val="36"/>
                </w:rPr>
                <w:alias w:val="redno"/>
                <w:tag w:val="redno"/>
                <w:id w:val="-155924176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eastAsia="Angsana New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redno</w:t>
                </w:r>
                <w:proofErr w:type="spellEnd"/>
              </w:sdtContent>
            </w:sdt>
          </w:p>
        </w:tc>
        <w:tc>
          <w:tcPr>
            <w:tcW w:w="19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8EB4C" w14:textId="77777777" w:rsidR="00D1735F" w:rsidRDefault="00000000">
            <w:pPr>
              <w:ind w:left="-108"/>
              <w:jc w:val="right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redyear"/>
                <w:tag w:val="redyear"/>
                <w:id w:val="913360221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redyear</w:t>
                </w:r>
                <w:proofErr w:type="spellEnd"/>
              </w:sdtContent>
            </w:sdt>
          </w:p>
        </w:tc>
      </w:tr>
      <w:tr w:rsidR="00D1735F" w14:paraId="7CF2F47F" w14:textId="77777777">
        <w:trPr>
          <w:trHeight w:val="567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22D8D" w14:textId="77777777" w:rsidR="00D1735F" w:rsidRDefault="00D1735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303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A581C" w14:textId="77777777" w:rsidR="00D1735F" w:rsidRDefault="00000000">
            <w:pPr>
              <w:tabs>
                <w:tab w:val="left" w:pos="4089"/>
              </w:tabs>
              <w:spacing w:before="120"/>
              <w:jc w:val="center"/>
            </w:pPr>
            <w:r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  <w:t>ในพระปรมาภิไธยพระมหากษัตริย์</w:t>
            </w:r>
          </w:p>
        </w:tc>
      </w:tr>
      <w:tr w:rsidR="00D1735F" w14:paraId="45700EA8" w14:textId="77777777">
        <w:trPr>
          <w:trHeight w:val="567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AB389" w14:textId="77777777" w:rsidR="00D1735F" w:rsidRDefault="00D1735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436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64AF0" w14:textId="77777777" w:rsidR="00D1735F" w:rsidRDefault="00D1735F">
            <w:pPr>
              <w:tabs>
                <w:tab w:val="left" w:pos="4089"/>
              </w:tabs>
              <w:spacing w:before="120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493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5AD8E" w14:textId="77777777" w:rsidR="00D1735F" w:rsidRDefault="00000000">
            <w:pPr>
              <w:tabs>
                <w:tab w:val="left" w:pos="4089"/>
              </w:tabs>
              <w:spacing w:before="120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court"/>
                <w:tag w:val="court"/>
                <w:id w:val="1739053022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 w:rsidR="00AA16B2"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court</w:t>
                </w:r>
              </w:sdtContent>
            </w:sdt>
          </w:p>
        </w:tc>
      </w:tr>
      <w:tr w:rsidR="00D1735F" w14:paraId="0F25D28C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1659" w14:textId="77777777" w:rsidR="00D1735F" w:rsidRDefault="00D1735F">
            <w:pPr>
              <w:pStyle w:val="a5"/>
              <w:tabs>
                <w:tab w:val="clear" w:pos="4320"/>
                <w:tab w:val="center" w:pos="231"/>
              </w:tabs>
              <w:spacing w:before="120"/>
              <w:jc w:val="center"/>
            </w:pPr>
          </w:p>
        </w:tc>
        <w:tc>
          <w:tcPr>
            <w:tcW w:w="15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953EF" w14:textId="77777777" w:rsidR="00D1735F" w:rsidRDefault="00D1735F">
            <w:pPr>
              <w:pStyle w:val="a5"/>
              <w:spacing w:before="120"/>
              <w:jc w:val="center"/>
              <w:rPr>
                <w:rFonts w:ascii="TH SarabunPSK" w:hAnsi="TH SarabunPSK" w:cs="TH SarabunPSK"/>
                <w:color w:val="000000"/>
                <w:szCs w:val="36"/>
              </w:rPr>
            </w:pPr>
          </w:p>
        </w:tc>
        <w:tc>
          <w:tcPr>
            <w:tcW w:w="23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5DE8D" w14:textId="77777777" w:rsidR="00D1735F" w:rsidRDefault="00D1735F">
            <w:pPr>
              <w:pStyle w:val="a5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5428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7A230" w14:textId="651068DA" w:rsidR="00D1735F" w:rsidRDefault="00000000">
            <w:pPr>
              <w:pStyle w:val="a4"/>
              <w:tabs>
                <w:tab w:val="left" w:pos="720"/>
              </w:tabs>
              <w:spacing w:before="120" w:after="240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curdate"/>
                <w:tag w:val="curdate"/>
                <w:id w:val="90071643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eastAsia="Angsana New" w:hAnsi="TH SarabunPSK" w:cs="TH SarabunPSK"/>
                    <w:color w:val="000000"/>
                  </w:rPr>
                  <w:t>curdate</w:t>
                </w:r>
                <w:proofErr w:type="spellEnd"/>
              </w:sdtContent>
            </w:sdt>
          </w:p>
        </w:tc>
      </w:tr>
      <w:tr w:rsidR="00D1735F" w14:paraId="4CFC4959" w14:textId="77777777">
        <w:trPr>
          <w:trHeight w:hRule="exact" w:val="1219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B06CC" w14:textId="77777777" w:rsidR="00D1735F" w:rsidRDefault="00D1735F">
            <w:pPr>
              <w:pStyle w:val="a4"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093F3" w14:textId="77777777" w:rsidR="00D1735F" w:rsidRDefault="00000000">
            <w:pPr>
              <w:pStyle w:val="a4"/>
              <w:tabs>
                <w:tab w:val="left" w:pos="720"/>
              </w:tabs>
              <w:jc w:val="center"/>
            </w:pPr>
            <w:r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B2F48F6" wp14:editId="700ED04B">
                      <wp:simplePos x="0" y="0"/>
                      <wp:positionH relativeFrom="column">
                        <wp:posOffset>659767</wp:posOffset>
                      </wp:positionH>
                      <wp:positionV relativeFrom="paragraph">
                        <wp:posOffset>12060</wp:posOffset>
                      </wp:positionV>
                      <wp:extent cx="205109" cy="1322707"/>
                      <wp:effectExtent l="0" t="0" r="23491" b="10793"/>
                      <wp:wrapNone/>
                      <wp:docPr id="778876859" name="AutoShap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09" cy="1322707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80"/>
                                  <a:gd name="f3" fmla="val w"/>
                                  <a:gd name="f4" fmla="val h"/>
                                  <a:gd name="f5" fmla="val ss"/>
                                  <a:gd name="f6" fmla="val 0"/>
                                  <a:gd name="f7" fmla="*/ 5419351 1 1725033"/>
                                  <a:gd name="f8" fmla="+- 0 0 5400000"/>
                                  <a:gd name="f9" fmla="val 39912"/>
                                  <a:gd name="f10" fmla="val 51825"/>
                                  <a:gd name="f11" fmla="+- 0 0 -180"/>
                                  <a:gd name="f12" fmla="+- 0 0 -270"/>
                                  <a:gd name="f13" fmla="+- 0 0 -360"/>
                                  <a:gd name="f14" fmla="abs f3"/>
                                  <a:gd name="f15" fmla="abs f4"/>
                                  <a:gd name="f16" fmla="abs f5"/>
                                  <a:gd name="f17" fmla="+- 2700000 f1 0"/>
                                  <a:gd name="f18" fmla="*/ f11 f0 1"/>
                                  <a:gd name="f19" fmla="*/ f12 f0 1"/>
                                  <a:gd name="f20" fmla="*/ f13 f0 1"/>
                                  <a:gd name="f21" fmla="?: f14 f3 1"/>
                                  <a:gd name="f22" fmla="?: f15 f4 1"/>
                                  <a:gd name="f23" fmla="?: f16 f5 1"/>
                                  <a:gd name="f24" fmla="+- f17 0 f1"/>
                                  <a:gd name="f25" fmla="*/ f18 1 f2"/>
                                  <a:gd name="f26" fmla="*/ f19 1 f2"/>
                                  <a:gd name="f27" fmla="*/ f20 1 f2"/>
                                  <a:gd name="f28" fmla="*/ f21 1 21600"/>
                                  <a:gd name="f29" fmla="*/ f22 1 21600"/>
                                  <a:gd name="f30" fmla="*/ 21600 f21 1"/>
                                  <a:gd name="f31" fmla="*/ 21600 f22 1"/>
                                  <a:gd name="f32" fmla="+- f24 f1 0"/>
                                  <a:gd name="f33" fmla="+- f25 0 f1"/>
                                  <a:gd name="f34" fmla="+- f26 0 f1"/>
                                  <a:gd name="f35" fmla="+- f27 0 f1"/>
                                  <a:gd name="f36" fmla="min f29 f28"/>
                                  <a:gd name="f37" fmla="*/ f30 1 f23"/>
                                  <a:gd name="f38" fmla="*/ f31 1 f23"/>
                                  <a:gd name="f39" fmla="*/ f32 f7 1"/>
                                  <a:gd name="f40" fmla="val f37"/>
                                  <a:gd name="f41" fmla="val f38"/>
                                  <a:gd name="f42" fmla="*/ f39 1 f0"/>
                                  <a:gd name="f43" fmla="*/ f6 f36 1"/>
                                  <a:gd name="f44" fmla="+- f41 0 f6"/>
                                  <a:gd name="f45" fmla="+- f40 0 f6"/>
                                  <a:gd name="f46" fmla="+- 0 0 f42"/>
                                  <a:gd name="f47" fmla="*/ f40 f36 1"/>
                                  <a:gd name="f48" fmla="*/ f41 f36 1"/>
                                  <a:gd name="f49" fmla="*/ f45 1 2"/>
                                  <a:gd name="f50" fmla="min f45 f44"/>
                                  <a:gd name="f51" fmla="*/ f44 f10 1"/>
                                  <a:gd name="f52" fmla="+- 0 0 f46"/>
                                  <a:gd name="f53" fmla="+- f6 f49 0"/>
                                  <a:gd name="f54" fmla="*/ f50 f9 1"/>
                                  <a:gd name="f55" fmla="*/ f51 1 100000"/>
                                  <a:gd name="f56" fmla="*/ f52 f0 1"/>
                                  <a:gd name="f57" fmla="*/ f49 f36 1"/>
                                  <a:gd name="f58" fmla="*/ f54 1 100000"/>
                                  <a:gd name="f59" fmla="*/ f56 1 f7"/>
                                  <a:gd name="f60" fmla="*/ f53 f36 1"/>
                                  <a:gd name="f61" fmla="*/ f55 f36 1"/>
                                  <a:gd name="f62" fmla="+- f59 0 f1"/>
                                  <a:gd name="f63" fmla="+- f55 f58 0"/>
                                  <a:gd name="f64" fmla="*/ f58 f36 1"/>
                                  <a:gd name="f65" fmla="cos 1 f62"/>
                                  <a:gd name="f66" fmla="sin 1 f62"/>
                                  <a:gd name="f67" fmla="*/ f63 f36 1"/>
                                  <a:gd name="f68" fmla="+- 0 0 f65"/>
                                  <a:gd name="f69" fmla="+- 0 0 f66"/>
                                  <a:gd name="f70" fmla="+- 0 0 f68"/>
                                  <a:gd name="f71" fmla="+- 0 0 f69"/>
                                  <a:gd name="f72" fmla="val f70"/>
                                  <a:gd name="f73" fmla="val f71"/>
                                  <a:gd name="f74" fmla="*/ f72 f49 1"/>
                                  <a:gd name="f75" fmla="*/ f73 f58 1"/>
                                  <a:gd name="f76" fmla="+- f40 0 f74"/>
                                  <a:gd name="f77" fmla="+- f58 0 f75"/>
                                  <a:gd name="f78" fmla="+- f41 f75 0"/>
                                  <a:gd name="f79" fmla="+- f78 0 f58"/>
                                  <a:gd name="f80" fmla="*/ f76 f36 1"/>
                                  <a:gd name="f81" fmla="*/ f77 f36 1"/>
                                  <a:gd name="f82" fmla="*/ f79 f36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33">
                                    <a:pos x="f47" y="f43"/>
                                  </a:cxn>
                                  <a:cxn ang="f34">
                                    <a:pos x="f43" y="f61"/>
                                  </a:cxn>
                                  <a:cxn ang="f35">
                                    <a:pos x="f47" y="f48"/>
                                  </a:cxn>
                                </a:cxnLst>
                                <a:rect l="f80" t="f81" r="f47" b="f82"/>
                                <a:pathLst>
                                  <a:path stroke="0">
                                    <a:moveTo>
                                      <a:pt x="f47" y="f48"/>
                                    </a:moveTo>
                                    <a:arcTo wR="f57" hR="f64" stAng="f1" swAng="f1"/>
                                    <a:lnTo>
                                      <a:pt x="f60" y="f67"/>
                                    </a:lnTo>
                                    <a:arcTo wR="f57" hR="f64" stAng="f6" swAng="f8"/>
                                    <a:arcTo wR="f57" hR="f64" stAng="f1" swAng="f8"/>
                                    <a:lnTo>
                                      <a:pt x="f60" y="f64"/>
                                    </a:lnTo>
                                    <a:arcTo wR="f57" hR="f64" stAng="f0" swAng="f1"/>
                                    <a:close/>
                                  </a:path>
                                  <a:path fill="none">
                                    <a:moveTo>
                                      <a:pt x="f47" y="f48"/>
                                    </a:moveTo>
                                    <a:arcTo wR="f57" hR="f64" stAng="f1" swAng="f1"/>
                                    <a:lnTo>
                                      <a:pt x="f60" y="f67"/>
                                    </a:lnTo>
                                    <a:arcTo wR="f57" hR="f64" stAng="f6" swAng="f8"/>
                                    <a:arcTo wR="f57" hR="f64" stAng="f1" swAng="f8"/>
                                    <a:lnTo>
                                      <a:pt x="f60" y="f64"/>
                                    </a:lnTo>
                                    <a:arcTo wR="f57" hR="f64" stAng="f0" swAng="f1"/>
                                  </a:path>
                                </a:pathLst>
                              </a:custGeom>
                              <a:noFill/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B9E73C" id="AutoShape 30" o:spid="_x0000_s1026" style="position:absolute;margin-left:51.95pt;margin-top:.95pt;width:16.15pt;height:104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5109,1322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" path="m205109,1322707nswa102554,1158981,307664,1322707,205109,1322707,102554,1240844l102555,767356at-102555,685493,102555,849219,102555,767356,,685493,-102555,521767,102555,685493,,685493,102555,603630l102555,81863wa102555,,307665,163726,102555,81863,205110,l205109,1322707xem205109,1322707nfwa102554,1158981,307664,1322707,205109,1322707,102554,1240844l102555,767356at-102555,685493,102555,849219,102555,767356,,685493,-102555,521767,102555,685493,,685493,102555,603630l102555,81863wa102555,,307665,163726,102555,81863,205110,e" filled="f" strokeweight=".26467mm">
                      <v:path arrowok="t" o:connecttype="custom" o:connectlocs="102555,0;205109,661354;102555,1322707;0,661354;205109,0;0,685493;205109,1322707" o:connectangles="270,0,90,180,90,180,270" textboxrect="132592,23977,205109,1298730"/>
                    </v:shape>
                  </w:pict>
                </mc:Fallback>
              </mc:AlternateContent>
            </w:r>
          </w:p>
          <w:p w14:paraId="5208DB4B" w14:textId="77777777" w:rsidR="00D1735F" w:rsidRDefault="00000000">
            <w:pPr>
              <w:pStyle w:val="a4"/>
              <w:tabs>
                <w:tab w:val="left" w:pos="720"/>
              </w:tabs>
              <w:spacing w:before="420" w:after="240"/>
            </w:pPr>
            <w:r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ระหว่าง</w:t>
            </w:r>
          </w:p>
        </w:tc>
        <w:tc>
          <w:tcPr>
            <w:tcW w:w="638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1BC90" w14:textId="77777777" w:rsidR="00D1735F" w:rsidRDefault="00000000" w:rsidP="00DA5AD4">
            <w:pPr>
              <w:pStyle w:val="a4"/>
              <w:tabs>
                <w:tab w:val="left" w:pos="720"/>
              </w:tabs>
              <w:spacing w:line="216" w:lineRule="auto"/>
              <w:jc w:val="thaiDistribute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accuser"/>
                <w:tag w:val="accuser"/>
                <w:id w:val="519361618"/>
                <w:lock w:val="sdtLocked"/>
                <w:placeholder>
                  <w:docPart w:val="C3E615E9D8424D6ABEA7EADA60C3EFB6"/>
                </w:placeholder>
                <w:text w:multiLine="1"/>
              </w:sdtPr>
              <w:sdtContent>
                <w:r w:rsidR="00AA16B2">
                  <w:rPr>
                    <w:rFonts w:ascii="TH SarabunPSK" w:eastAsia="Angsana New" w:hAnsi="TH SarabunPSK" w:cs="TH SarabunPSK"/>
                    <w:color w:val="000000"/>
                  </w:rPr>
                  <w:t>accuser</w:t>
                </w:r>
              </w:sdtContent>
            </w:sdt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BC4DD" w14:textId="77777777" w:rsidR="00D1735F" w:rsidRDefault="00000000">
            <w:pPr>
              <w:pStyle w:val="a4"/>
              <w:tabs>
                <w:tab w:val="left" w:pos="720"/>
              </w:tabs>
              <w:spacing w:line="216" w:lineRule="auto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acc1"/>
                <w:tag w:val="acc1"/>
                <w:id w:val="-1948841888"/>
                <w:placeholder>
                  <w:docPart w:val="C3E615E9D8424D6ABEA7EADA60C3EFB6"/>
                </w:placeholder>
                <w:text/>
              </w:sdtPr>
              <w:sdtContent>
                <w:r w:rsidR="00AA16B2">
                  <w:rPr>
                    <w:rFonts w:ascii="TH SarabunPSK" w:hAnsi="TH SarabunPSK" w:cs="TH SarabunPSK"/>
                  </w:rPr>
                  <w:t>acc1</w:t>
                </w:r>
              </w:sdtContent>
            </w:sdt>
          </w:p>
        </w:tc>
      </w:tr>
      <w:tr w:rsidR="00D1735F" w14:paraId="3CC7FBE2" w14:textId="77777777">
        <w:trPr>
          <w:trHeight w:hRule="exact" w:val="1219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6A6DD" w14:textId="77777777" w:rsidR="00D1735F" w:rsidRDefault="00D1735F">
            <w:pPr>
              <w:pStyle w:val="a4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C235B" w14:textId="77777777" w:rsidR="00D1735F" w:rsidRDefault="00D1735F">
            <w:pPr>
              <w:pStyle w:val="a4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638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35474E" w14:textId="77777777" w:rsidR="00D1735F" w:rsidRDefault="00000000" w:rsidP="00DA5AD4">
            <w:pPr>
              <w:pStyle w:val="a4"/>
              <w:tabs>
                <w:tab w:val="left" w:pos="720"/>
              </w:tabs>
              <w:spacing w:line="216" w:lineRule="auto"/>
              <w:jc w:val="thaiDistribute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accused"/>
                <w:tag w:val="accused"/>
                <w:id w:val="-2098390789"/>
                <w:lock w:val="sdtLocked"/>
                <w:placeholder>
                  <w:docPart w:val="C3E615E9D8424D6ABEA7EADA60C3EFB6"/>
                </w:placeholder>
                <w:text w:multiLine="1"/>
              </w:sdtPr>
              <w:sdtContent>
                <w:r w:rsidR="00AA16B2">
                  <w:rPr>
                    <w:rFonts w:ascii="TH SarabunPSK" w:eastAsia="Angsana New" w:hAnsi="TH SarabunPSK" w:cs="TH SarabunPSK"/>
                    <w:color w:val="000000"/>
                  </w:rPr>
                  <w:t>accused</w:t>
                </w:r>
              </w:sdtContent>
            </w:sdt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FD4EE2" w14:textId="77777777" w:rsidR="00D1735F" w:rsidRDefault="00000000">
            <w:pPr>
              <w:pStyle w:val="a4"/>
              <w:tabs>
                <w:tab w:val="left" w:pos="720"/>
              </w:tabs>
              <w:spacing w:line="216" w:lineRule="auto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acc2"/>
                <w:tag w:val="acc2"/>
                <w:id w:val="-1867967433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 w:rsidR="00AA16B2">
                  <w:rPr>
                    <w:rFonts w:ascii="TH SarabunPSK" w:hAnsi="TH SarabunPSK" w:cs="TH SarabunPSK"/>
                  </w:rPr>
                  <w:t>acc2</w:t>
                </w:r>
              </w:sdtContent>
            </w:sdt>
          </w:p>
        </w:tc>
      </w:tr>
      <w:tr w:rsidR="00D1735F" w14:paraId="0F56DCD2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6E763" w14:textId="77777777" w:rsidR="00D1735F" w:rsidRDefault="00D1735F">
            <w:pPr>
              <w:pStyle w:val="a4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7BC73" w14:textId="4AFC4412" w:rsidR="00D1735F" w:rsidRDefault="00000000">
            <w:pPr>
              <w:pStyle w:val="a4"/>
              <w:tabs>
                <w:tab w:val="left" w:pos="720"/>
              </w:tabs>
              <w:spacing w:before="120"/>
            </w:pPr>
            <w:sdt>
              <w:sdtPr>
                <w:rPr>
                  <w:rFonts w:ascii="TH SarabunPSK" w:hAnsi="TH SarabunPSK" w:cs="TH SarabunPSK"/>
                </w:rPr>
                <w:alias w:val="nottitle"/>
                <w:tag w:val="nottitle"/>
                <w:id w:val="-738240244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</w:rPr>
                  <w:t>nottitle</w:t>
                </w:r>
                <w:proofErr w:type="spellEnd"/>
              </w:sdtContent>
            </w:sdt>
          </w:p>
        </w:tc>
        <w:tc>
          <w:tcPr>
            <w:tcW w:w="482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54870" w14:textId="77777777" w:rsidR="00D1735F" w:rsidRDefault="00000000">
            <w:pPr>
              <w:pStyle w:val="a4"/>
              <w:tabs>
                <w:tab w:val="left" w:pos="720"/>
              </w:tabs>
              <w:spacing w:before="120"/>
            </w:pPr>
            <w:sdt>
              <w:sdtPr>
                <w:rPr>
                  <w:rFonts w:ascii="TH SarabunPSK" w:hAnsi="TH SarabunPSK" w:cs="TH SarabunPSK"/>
                  <w:color w:val="000000"/>
                </w:rPr>
                <w:alias w:val="commto"/>
                <w:tag w:val="commto"/>
                <w:id w:val="-1558316736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color w:val="000000"/>
                  </w:rPr>
                  <w:t>commto</w:t>
                </w:r>
                <w:proofErr w:type="spellEnd"/>
              </w:sdtContent>
            </w:sdt>
          </w:p>
        </w:tc>
        <w:tc>
          <w:tcPr>
            <w:tcW w:w="297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78E786" w14:textId="77777777" w:rsidR="00D1735F" w:rsidRDefault="00000000">
            <w:pPr>
              <w:pStyle w:val="a4"/>
              <w:tabs>
                <w:tab w:val="left" w:pos="720"/>
              </w:tabs>
              <w:spacing w:before="120"/>
              <w:ind w:left="-108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groupname"/>
                <w:tag w:val="groupname"/>
                <w:id w:val="-668745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</w:rPr>
                  <w:t>groupname</w:t>
                </w:r>
                <w:proofErr w:type="spellEnd"/>
              </w:sdtContent>
            </w:sdt>
          </w:p>
        </w:tc>
      </w:tr>
    </w:tbl>
    <w:p w14:paraId="12620F4D" w14:textId="77777777" w:rsidR="00D1735F" w:rsidRDefault="00D1735F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300"/>
      </w:tblGrid>
      <w:tr w:rsidR="00D1735F" w14:paraId="26856B84" w14:textId="77777777"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1BA7D" w14:textId="77777777" w:rsidR="00D1735F" w:rsidRDefault="00D1735F">
            <w:pPr>
              <w:pStyle w:val="a4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sz w:val="36"/>
                <w:szCs w:val="36"/>
              </w:rPr>
              <w:alias w:val="detail1"/>
              <w:tag w:val="detail1"/>
              <w:id w:val="-1342318975"/>
              <w:lock w:val="sdtLocked"/>
              <w:placeholder>
                <w:docPart w:val="11B48D58B9334946A70A547728069486"/>
              </w:placeholder>
            </w:sdtPr>
            <w:sdtContent>
              <w:p w14:paraId="5DC6CB05" w14:textId="77777777" w:rsidR="00F56B01" w:rsidRDefault="00567571" w:rsidP="003C647A">
                <w:pPr>
                  <w:spacing w:before="120"/>
                  <w:ind w:firstLine="1508"/>
                  <w:contextualSpacing/>
                  <w:jc w:val="thaiDistribute"/>
                  <w:rPr>
                    <w:rFonts w:ascii="TH SarabunPSK" w:hAnsi="TH SarabunPSK" w:cs="TH SarabunPSK"/>
                    <w:sz w:val="36"/>
                    <w:szCs w:val="36"/>
                  </w:rPr>
                </w:pPr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>detail1</w:t>
                </w:r>
              </w:p>
              <w:p w14:paraId="128C2C1F" w14:textId="6A47C112" w:rsidR="00D1735F" w:rsidRDefault="00000000" w:rsidP="003C647A">
                <w:pPr>
                  <w:spacing w:before="120"/>
                  <w:ind w:firstLine="1508"/>
                  <w:contextualSpacing/>
                  <w:jc w:val="thaiDistribute"/>
                </w:pPr>
              </w:p>
            </w:sdtContent>
          </w:sdt>
        </w:tc>
      </w:tr>
    </w:tbl>
    <w:p w14:paraId="677A8104" w14:textId="77777777" w:rsidR="00D1735F" w:rsidRDefault="00D1735F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"/>
        <w:gridCol w:w="2824"/>
        <w:gridCol w:w="4111"/>
        <w:gridCol w:w="2409"/>
      </w:tblGrid>
      <w:tr w:rsidR="00D1735F" w14:paraId="0E870DA9" w14:textId="77777777">
        <w:trPr>
          <w:cantSplit/>
          <w:trHeight w:hRule="exact" w:val="340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45D07" w14:textId="77777777" w:rsidR="00D1735F" w:rsidRDefault="00D1735F">
            <w:pPr>
              <w:pStyle w:val="a4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1C8EE" w14:textId="77777777" w:rsidR="00D1735F" w:rsidRDefault="00D1735F">
            <w:pPr>
              <w:pStyle w:val="a4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6482C" w14:textId="77777777" w:rsidR="00D1735F" w:rsidRDefault="00D1735F">
            <w:pPr>
              <w:pStyle w:val="a4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  <w:bookmarkStart w:id="0" w:name="stamp"/>
            <w:bookmarkEnd w:id="0"/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BA788" w14:textId="77777777" w:rsidR="00D1735F" w:rsidRDefault="00D1735F">
            <w:pPr>
              <w:pStyle w:val="a4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27E8916F" w14:textId="77777777">
        <w:trPr>
          <w:cantSplit/>
          <w:trHeight w:hRule="exact" w:val="340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3CC9B" w14:textId="77777777" w:rsidR="00D1735F" w:rsidRDefault="00D1735F">
            <w:pPr>
              <w:pStyle w:val="a4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D49B2" w14:textId="77777777" w:rsidR="00D1735F" w:rsidRDefault="00D1735F">
            <w:pPr>
              <w:pStyle w:val="a4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12760" w14:textId="77777777" w:rsidR="00D1735F" w:rsidRDefault="00D1735F">
            <w:pPr>
              <w:pStyle w:val="a4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07580" w14:textId="77777777" w:rsidR="00D1735F" w:rsidRDefault="00D1735F">
            <w:pPr>
              <w:pStyle w:val="a4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0FC53885" w14:textId="77777777">
        <w:trPr>
          <w:cantSplit/>
          <w:trHeight w:hRule="exact" w:val="227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01250" w14:textId="77777777" w:rsidR="00D1735F" w:rsidRDefault="00D1735F">
            <w:pPr>
              <w:pStyle w:val="a4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B4961" w14:textId="77777777" w:rsidR="00D1735F" w:rsidRDefault="00D1735F">
            <w:pPr>
              <w:pStyle w:val="a4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AB832" w14:textId="77777777" w:rsidR="00D1735F" w:rsidRDefault="00D1735F">
            <w:pPr>
              <w:pStyle w:val="a4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  <w:bookmarkStart w:id="1" w:name="signature"/>
            <w:bookmarkEnd w:id="1"/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94B94" w14:textId="77777777" w:rsidR="00D1735F" w:rsidRDefault="00D1735F">
            <w:pPr>
              <w:pStyle w:val="a4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04190418" w14:textId="77777777">
        <w:trPr>
          <w:cantSplit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6124C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8A822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411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6CE82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D26DF" w14:textId="77777777" w:rsidR="00D1735F" w:rsidRDefault="00000000">
            <w:pPr>
              <w:pStyle w:val="a4"/>
              <w:keepNext/>
              <w:tabs>
                <w:tab w:val="left" w:pos="720"/>
              </w:tabs>
              <w:jc w:val="right"/>
            </w:pPr>
            <w:r>
              <w:rPr>
                <w:rFonts w:ascii="TH SarabunPSK" w:hAnsi="TH SarabunPSK" w:cs="TH SarabunPSK"/>
                <w:color w:val="000000"/>
                <w:cs/>
              </w:rPr>
              <w:t>ตุลาการศาลปกครอง</w:t>
            </w:r>
          </w:p>
        </w:tc>
      </w:tr>
      <w:tr w:rsidR="00D1735F" w14:paraId="05E50443" w14:textId="77777777">
        <w:trPr>
          <w:cantSplit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EC058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5CF95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931EA" w14:textId="41934CF6" w:rsidR="00D1735F" w:rsidRDefault="00000000">
            <w:pPr>
              <w:keepNext/>
              <w:jc w:val="center"/>
            </w:pPr>
            <w:sdt>
              <w:sdtPr>
                <w:rPr>
                  <w:rFonts w:ascii="TH SarabunPSK" w:hAnsi="TH SarabunPSK" w:cs="TH SarabunPSK"/>
                  <w:color w:val="000000"/>
                  <w:sz w:val="36"/>
                  <w:szCs w:val="36"/>
                </w:rPr>
                <w:alias w:val="pname"/>
                <w:tag w:val="pname"/>
                <w:id w:val="9306649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color w:val="000000"/>
                    <w:sz w:val="36"/>
                    <w:szCs w:val="36"/>
                  </w:rPr>
                  <w:t>pname</w:t>
                </w:r>
                <w:proofErr w:type="spellEnd"/>
              </w:sdtContent>
            </w:sdt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CACFC" w14:textId="77777777" w:rsidR="00D1735F" w:rsidRDefault="00D1735F">
            <w:pPr>
              <w:pStyle w:val="a4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</w:rPr>
            </w:pPr>
          </w:p>
        </w:tc>
      </w:tr>
    </w:tbl>
    <w:p w14:paraId="3DE1211B" w14:textId="77777777" w:rsidR="00D1735F" w:rsidRDefault="00D1735F">
      <w:pPr>
        <w:rPr>
          <w:rFonts w:ascii="TH SarabunPSK" w:eastAsia="Cordia New" w:hAnsi="TH SarabunPSK" w:cs="TH SarabunPSK"/>
          <w:sz w:val="6"/>
          <w:szCs w:val="6"/>
        </w:rPr>
      </w:pP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300"/>
      </w:tblGrid>
      <w:tr w:rsidR="00D1735F" w14:paraId="76479F77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FED71" w14:textId="77777777" w:rsidR="00D1735F" w:rsidRDefault="00D1735F">
            <w:pPr>
              <w:pStyle w:val="a4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4B95A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name"/>
                <w:tag w:val="courtname"/>
                <w:id w:val="1660430548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sz w:val="32"/>
                    <w:szCs w:val="32"/>
                  </w:rPr>
                  <w:t>courtname</w:t>
                </w:r>
                <w:proofErr w:type="spellEnd"/>
              </w:sdtContent>
            </w:sdt>
          </w:p>
        </w:tc>
      </w:tr>
      <w:tr w:rsidR="00D1735F" w14:paraId="4DE47C5A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D8181" w14:textId="77777777" w:rsidR="00D1735F" w:rsidRDefault="00D1735F">
            <w:pPr>
              <w:pStyle w:val="a4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E13A5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no"/>
                <w:tag w:val="courtno"/>
                <w:id w:val="478579951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sz w:val="32"/>
                    <w:szCs w:val="32"/>
                  </w:rPr>
                  <w:t>courtno</w:t>
                </w:r>
                <w:proofErr w:type="spellEnd"/>
              </w:sdtContent>
            </w:sdt>
          </w:p>
        </w:tc>
      </w:tr>
      <w:tr w:rsidR="00D1735F" w14:paraId="33AA75C4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3799D" w14:textId="77777777" w:rsidR="00D1735F" w:rsidRDefault="00D1735F">
            <w:pPr>
              <w:pStyle w:val="a4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D4B9C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am"/>
                <w:tag w:val="courttam"/>
                <w:id w:val="-38587456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sz w:val="32"/>
                    <w:szCs w:val="32"/>
                  </w:rPr>
                  <w:t>courttam</w:t>
                </w:r>
                <w:proofErr w:type="spellEnd"/>
              </w:sdtContent>
            </w:sdt>
          </w:p>
        </w:tc>
      </w:tr>
      <w:tr w:rsidR="00D1735F" w14:paraId="2D814906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4AEBB" w14:textId="77777777" w:rsidR="00D1735F" w:rsidRDefault="00D1735F">
            <w:pPr>
              <w:pStyle w:val="a4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FFD32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el"/>
                <w:tag w:val="courttel"/>
                <w:id w:val="1837117675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sz w:val="32"/>
                    <w:szCs w:val="32"/>
                  </w:rPr>
                  <w:t>courttel</w:t>
                </w:r>
                <w:proofErr w:type="spellEnd"/>
              </w:sdtContent>
            </w:sdt>
          </w:p>
        </w:tc>
      </w:tr>
      <w:tr w:rsidR="00D1735F" w14:paraId="11C1A21A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B2759" w14:textId="77777777" w:rsidR="00D1735F" w:rsidRDefault="00D1735F">
            <w:pPr>
              <w:pStyle w:val="a4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155B4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el2"/>
                <w:tag w:val="courttel2"/>
                <w:id w:val="-1877919042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 w:rsidR="00AA16B2">
                  <w:rPr>
                    <w:rFonts w:ascii="TH SarabunPSK" w:hAnsi="TH SarabunPSK" w:cs="TH SarabunPSK"/>
                    <w:sz w:val="32"/>
                    <w:szCs w:val="32"/>
                  </w:rPr>
                  <w:t>courttel2</w:t>
                </w:r>
              </w:sdtContent>
            </w:sdt>
          </w:p>
        </w:tc>
      </w:tr>
    </w:tbl>
    <w:p w14:paraId="4C746C67" w14:textId="77777777" w:rsidR="00D1735F" w:rsidRDefault="00D1735F">
      <w:pPr>
        <w:pageBreakBefore/>
      </w:pP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45"/>
        <w:gridCol w:w="8355"/>
      </w:tblGrid>
      <w:tr w:rsidR="00D1735F" w14:paraId="1879E445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F84A9" w14:textId="77777777" w:rsidR="00D1735F" w:rsidRDefault="00D1735F">
            <w:pPr>
              <w:pStyle w:val="a4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107AF" w14:textId="77777777" w:rsidR="00D1735F" w:rsidRDefault="00D1735F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09891" w14:textId="77777777" w:rsidR="00D1735F" w:rsidRDefault="00D1735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735F" w14:paraId="04B81270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6ECA2" w14:textId="77777777" w:rsidR="00D1735F" w:rsidRDefault="00D1735F">
            <w:pPr>
              <w:pStyle w:val="a4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B3DB" w14:textId="77777777" w:rsidR="00D1735F" w:rsidRDefault="00000000">
            <w:pPr>
              <w:spacing w:before="120"/>
            </w:pPr>
            <w:r>
              <w:rPr>
                <w:rFonts w:ascii="TH SarabunPSK" w:hAnsi="TH SarabunPSK" w:cs="TH SarabunPSK"/>
                <w:sz w:val="36"/>
                <w:szCs w:val="36"/>
                <w:cs/>
              </w:rPr>
              <w:t>ผู้รับ</w:t>
            </w:r>
          </w:p>
        </w:tc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0AA74" w14:textId="77777777" w:rsidR="00D1735F" w:rsidRDefault="00000000">
            <w:pPr>
              <w:spacing w:before="120"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sendto"/>
                <w:tag w:val="sendto"/>
                <w:id w:val="-534036154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sz w:val="32"/>
                    <w:szCs w:val="32"/>
                  </w:rPr>
                  <w:t>sendto</w:t>
                </w:r>
                <w:proofErr w:type="spellEnd"/>
              </w:sdtContent>
            </w:sdt>
          </w:p>
        </w:tc>
      </w:tr>
      <w:tr w:rsidR="00D1735F" w14:paraId="5820515A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8148D" w14:textId="77777777" w:rsidR="00D1735F" w:rsidRDefault="00D1735F">
            <w:pPr>
              <w:pStyle w:val="a4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93219" w14:textId="77777777" w:rsidR="00D1735F" w:rsidRDefault="00000000">
            <w:pPr>
              <w:spacing w:before="120"/>
            </w:pPr>
            <w:r>
              <w:rPr>
                <w:rFonts w:ascii="TH SarabunPSK" w:hAnsi="TH SarabunPSK" w:cs="TH SarabunPSK"/>
                <w:sz w:val="36"/>
                <w:szCs w:val="36"/>
                <w:cs/>
              </w:rPr>
              <w:t>อยู่ที่</w:t>
            </w:r>
          </w:p>
        </w:tc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3D0DB" w14:textId="77777777" w:rsidR="00D1735F" w:rsidRDefault="00000000">
            <w:pPr>
              <w:spacing w:before="120"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addrno"/>
                <w:tag w:val="addrno"/>
                <w:id w:val="-189295477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sz w:val="32"/>
                    <w:szCs w:val="32"/>
                  </w:rPr>
                  <w:t>addrno</w:t>
                </w:r>
                <w:proofErr w:type="spellEnd"/>
              </w:sdtContent>
            </w:sdt>
          </w:p>
        </w:tc>
      </w:tr>
    </w:tbl>
    <w:p w14:paraId="6ADDC3D5" w14:textId="77777777" w:rsidR="00D1735F" w:rsidRDefault="00D1735F">
      <w:pPr>
        <w:rPr>
          <w:rFonts w:ascii="TH SarabunPSK" w:eastAsia="Cordia New" w:hAnsi="TH SarabunPSK" w:cs="TH SarabunPSK"/>
          <w:sz w:val="36"/>
          <w:szCs w:val="36"/>
        </w:rPr>
      </w:pPr>
    </w:p>
    <w:p w14:paraId="58AEAFEC" w14:textId="77777777" w:rsidR="00D1735F" w:rsidRDefault="00D1735F">
      <w:pPr>
        <w:rPr>
          <w:rFonts w:ascii="TH SarabunPSK" w:eastAsia="Cordia New" w:hAnsi="TH SarabunPSK" w:cs="TH SarabunPSK"/>
          <w:sz w:val="36"/>
          <w:szCs w:val="36"/>
        </w:rPr>
      </w:pPr>
    </w:p>
    <w:p w14:paraId="409FE027" w14:textId="77777777" w:rsidR="00D1735F" w:rsidRDefault="00000000">
      <w:pPr>
        <w:pStyle w:val="1"/>
        <w:spacing w:before="360"/>
        <w:ind w:right="6"/>
      </w:pPr>
      <w:r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คำเตือน</w:t>
      </w: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1446"/>
        <w:gridCol w:w="7865"/>
      </w:tblGrid>
      <w:tr w:rsidR="00D1735F" w14:paraId="061C1FFC" w14:textId="77777777">
        <w:trPr>
          <w:cantSplit/>
          <w:tblHeader/>
        </w:trPr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715D4" w14:textId="77777777" w:rsidR="00D1735F" w:rsidRDefault="00D1735F">
            <w:pPr>
              <w:pStyle w:val="a4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D41CE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u w:val="single"/>
                </w:rPr>
                <w:alias w:val="remarkhead"/>
                <w:tag w:val="remarkhead"/>
                <w:id w:val="1873647605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u w:val="single"/>
                  </w:rPr>
                  <w:t>remarkhead</w:t>
                </w:r>
                <w:proofErr w:type="spellEnd"/>
              </w:sdtContent>
            </w:sdt>
          </w:p>
        </w:tc>
        <w:tc>
          <w:tcPr>
            <w:tcW w:w="78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sz w:val="32"/>
                <w:szCs w:val="32"/>
              </w:rPr>
              <w:alias w:val="remark"/>
              <w:tag w:val="remark"/>
              <w:id w:val="-2031938124"/>
              <w:lock w:val="sdtLocked"/>
              <w:placeholder>
                <w:docPart w:val="C3E615E9D8424D6ABEA7EADA60C3EFB6"/>
              </w:placeholder>
              <w:text/>
            </w:sdtPr>
            <w:sdtContent>
              <w:p w14:paraId="009242DF" w14:textId="77777777" w:rsidR="00D1735F" w:rsidRDefault="00000000">
                <w:pPr>
                  <w:contextualSpacing/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remark</w:t>
                </w:r>
              </w:p>
            </w:sdtContent>
          </w:sdt>
        </w:tc>
      </w:tr>
    </w:tbl>
    <w:p w14:paraId="0003B828" w14:textId="77777777" w:rsidR="00D1735F" w:rsidRDefault="00000000">
      <w:pPr>
        <w:ind w:right="6" w:firstLine="720"/>
      </w:pPr>
      <w:sdt>
        <w:sdtPr>
          <w:rPr>
            <w:rFonts w:ascii="TH SarabunPSK" w:hAnsi="TH SarabunPSK" w:cs="TH SarabunPSK"/>
            <w:sz w:val="36"/>
            <w:szCs w:val="36"/>
          </w:rPr>
          <w:alias w:val="warning"/>
          <w:tag w:val="warning"/>
          <w:id w:val="-603032892"/>
          <w:lock w:val="sdtLocked"/>
          <w:placeholder>
            <w:docPart w:val="C3E615E9D8424D6ABEA7EADA60C3EFB6"/>
          </w:placeholder>
          <w:text/>
        </w:sdtPr>
        <w:sdtContent>
          <w:r w:rsidR="00AA16B2">
            <w:rPr>
              <w:rFonts w:ascii="TH SarabunPSK" w:hAnsi="TH SarabunPSK" w:cs="TH SarabunPSK"/>
              <w:sz w:val="36"/>
              <w:szCs w:val="36"/>
            </w:rPr>
            <w:t>warning</w:t>
          </w:r>
        </w:sdtContent>
      </w:sdt>
    </w:p>
    <w:sectPr w:rsidR="00D1735F">
      <w:headerReference w:type="default" r:id="rId7"/>
      <w:headerReference w:type="first" r:id="rId8"/>
      <w:pgSz w:w="11906" w:h="16838"/>
      <w:pgMar w:top="851" w:right="1140" w:bottom="425" w:left="1123" w:header="284" w:footer="0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9AF2B" w14:textId="77777777" w:rsidR="00037234" w:rsidRDefault="00037234">
      <w:r>
        <w:separator/>
      </w:r>
    </w:p>
  </w:endnote>
  <w:endnote w:type="continuationSeparator" w:id="0">
    <w:p w14:paraId="724F3E55" w14:textId="77777777" w:rsidR="00037234" w:rsidRDefault="0003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5F0A1" w14:textId="77777777" w:rsidR="00037234" w:rsidRDefault="00037234">
      <w:r>
        <w:rPr>
          <w:color w:val="000000"/>
        </w:rPr>
        <w:separator/>
      </w:r>
    </w:p>
  </w:footnote>
  <w:footnote w:type="continuationSeparator" w:id="0">
    <w:p w14:paraId="0A61530F" w14:textId="77777777" w:rsidR="00037234" w:rsidRDefault="00037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32C5A" w14:textId="77777777" w:rsidR="00654092" w:rsidRDefault="00000000">
    <w:pPr>
      <w:pStyle w:val="a4"/>
      <w:jc w:val="center"/>
    </w:pPr>
    <w:r>
      <w:rPr>
        <w:rFonts w:ascii="Browallia New" w:hAnsi="Browallia New" w:cs="Browallia New"/>
        <w:noProof/>
        <w:lang w:eastAsia="en-US"/>
      </w:rPr>
      <w:drawing>
        <wp:anchor distT="0" distB="0" distL="114300" distR="114300" simplePos="0" relativeHeight="251659264" behindDoc="1" locked="0" layoutInCell="1" allowOverlap="1" wp14:anchorId="15F458A5" wp14:editId="59F97E3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6120765"/>
          <wp:effectExtent l="0" t="0" r="0" b="0"/>
          <wp:wrapNone/>
          <wp:docPr id="1582136145" name="WordPictureWatermark6278463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61207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TH SarabunPSK" w:hAnsi="TH SarabunPSK" w:cs="TH SarabunPSK"/>
        <w:cs/>
        <w:lang w:val="th-TH"/>
      </w:rPr>
      <w:fldChar w:fldCharType="begin"/>
    </w:r>
    <w:r>
      <w:rPr>
        <w:rFonts w:ascii="TH SarabunPSK" w:hAnsi="TH SarabunPSK" w:cs="TH SarabunPSK"/>
        <w:cs/>
        <w:lang w:val="th-TH"/>
      </w:rPr>
      <w:instrText xml:space="preserve"> PAGE </w:instrText>
    </w:r>
    <w:r>
      <w:rPr>
        <w:rFonts w:ascii="TH SarabunPSK" w:hAnsi="TH SarabunPSK" w:cs="TH SarabunPSK"/>
        <w:cs/>
        <w:lang w:val="th-TH"/>
      </w:rPr>
      <w:fldChar w:fldCharType="separate"/>
    </w:r>
    <w:r>
      <w:rPr>
        <w:rFonts w:ascii="TH SarabunPSK" w:hAnsi="TH SarabunPSK" w:cs="TH SarabunPSK"/>
        <w:cs/>
        <w:lang w:val="th-TH"/>
      </w:rPr>
      <w:t>๒</w:t>
    </w:r>
    <w:r>
      <w:rPr>
        <w:rFonts w:ascii="TH SarabunPSK" w:hAnsi="TH SarabunPSK" w:cs="TH SarabunPSK"/>
        <w:cs/>
        <w:lang w:val="th-TH"/>
      </w:rPr>
      <w:fldChar w:fldCharType="end"/>
    </w:r>
  </w:p>
  <w:p w14:paraId="295979B9" w14:textId="77777777" w:rsidR="00654092" w:rsidRDefault="0065409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C9400" w14:textId="77777777" w:rsidR="00654092" w:rsidRDefault="00000000">
    <w:pPr>
      <w:pStyle w:val="a4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536C00BC" wp14:editId="716516B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6120765"/>
          <wp:effectExtent l="0" t="0" r="0" b="0"/>
          <wp:wrapNone/>
          <wp:docPr id="1086428972" name="WordPictureWatermark6278463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61207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78E"/>
    <w:rsid w:val="00037234"/>
    <w:rsid w:val="0005507D"/>
    <w:rsid w:val="00067955"/>
    <w:rsid w:val="000F6BE3"/>
    <w:rsid w:val="0010466A"/>
    <w:rsid w:val="002C6334"/>
    <w:rsid w:val="003C647A"/>
    <w:rsid w:val="00422D9B"/>
    <w:rsid w:val="004521DD"/>
    <w:rsid w:val="004C4C8B"/>
    <w:rsid w:val="004F21FB"/>
    <w:rsid w:val="0053177C"/>
    <w:rsid w:val="00567571"/>
    <w:rsid w:val="005709E6"/>
    <w:rsid w:val="005E678E"/>
    <w:rsid w:val="00654092"/>
    <w:rsid w:val="006D58F6"/>
    <w:rsid w:val="00711C12"/>
    <w:rsid w:val="00745697"/>
    <w:rsid w:val="009B4D5B"/>
    <w:rsid w:val="00AA16B2"/>
    <w:rsid w:val="00AD6977"/>
    <w:rsid w:val="00B7409D"/>
    <w:rsid w:val="00BA7B71"/>
    <w:rsid w:val="00C9224E"/>
    <w:rsid w:val="00D16DDE"/>
    <w:rsid w:val="00D1735F"/>
    <w:rsid w:val="00DA306B"/>
    <w:rsid w:val="00DA5AD4"/>
    <w:rsid w:val="00E359AC"/>
    <w:rsid w:val="00ED1D27"/>
    <w:rsid w:val="00EF5C62"/>
    <w:rsid w:val="00F4235B"/>
    <w:rsid w:val="00F56B01"/>
    <w:rsid w:val="00F828F0"/>
    <w:rsid w:val="00FD2DF3"/>
    <w:rsid w:val="00FF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49F43"/>
  <w15:docId w15:val="{9581250D-86A1-4720-8E22-314DC108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8"/>
    </w:rPr>
  </w:style>
  <w:style w:type="paragraph" w:styleId="1">
    <w:name w:val="heading 1"/>
    <w:basedOn w:val="a"/>
    <w:next w:val="a"/>
    <w:uiPriority w:val="9"/>
    <w:qFormat/>
    <w:pPr>
      <w:keepNext/>
      <w:spacing w:before="240" w:after="240"/>
      <w:jc w:val="center"/>
      <w:outlineLvl w:val="0"/>
    </w:pPr>
    <w:rPr>
      <w:rFonts w:eastAsia="Cordia New" w:cs="Cordia New"/>
      <w:sz w:val="44"/>
      <w:szCs w:val="44"/>
      <w:lang w:eastAsia="th-TH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line="420" w:lineRule="atLeast"/>
      <w:jc w:val="center"/>
      <w:outlineLvl w:val="1"/>
    </w:pPr>
    <w:rPr>
      <w:rFonts w:eastAsia="Cordia New" w:cs="Cordia New"/>
      <w:sz w:val="36"/>
      <w:szCs w:val="36"/>
      <w:u w:val="single"/>
      <w:lang w:eastAsia="th-TH"/>
    </w:rPr>
  </w:style>
  <w:style w:type="paragraph" w:styleId="3">
    <w:name w:val="heading 3"/>
    <w:basedOn w:val="a"/>
    <w:next w:val="a"/>
    <w:uiPriority w:val="9"/>
    <w:unhideWhenUsed/>
    <w:qFormat/>
    <w:pPr>
      <w:keepNext/>
      <w:outlineLvl w:val="2"/>
    </w:pPr>
    <w:rPr>
      <w:rFonts w:eastAsia="Cordia New" w:cs="Cordia New"/>
      <w:sz w:val="32"/>
      <w:szCs w:val="32"/>
      <w:lang w:eastAsia="th-TH"/>
    </w:rPr>
  </w:style>
  <w:style w:type="paragraph" w:styleId="4">
    <w:name w:val="heading 4"/>
    <w:basedOn w:val="a"/>
    <w:next w:val="a"/>
    <w:uiPriority w:val="9"/>
    <w:unhideWhenUsed/>
    <w:qFormat/>
    <w:pPr>
      <w:keepNext/>
      <w:outlineLvl w:val="3"/>
    </w:pPr>
    <w:rPr>
      <w:rFonts w:ascii="Cordia New" w:eastAsia="Cordia New" w:hAnsi="Cordia New" w:cs="Cordia New"/>
      <w:sz w:val="36"/>
      <w:szCs w:val="36"/>
    </w:rPr>
  </w:style>
  <w:style w:type="paragraph" w:styleId="5">
    <w:name w:val="heading 5"/>
    <w:basedOn w:val="a"/>
    <w:next w:val="a"/>
    <w:uiPriority w:val="9"/>
    <w:unhideWhenUsed/>
    <w:qFormat/>
    <w:pPr>
      <w:keepNext/>
      <w:jc w:val="center"/>
      <w:outlineLvl w:val="4"/>
    </w:pPr>
    <w:rPr>
      <w:rFonts w:eastAsia="Cordia New" w:cs="Cordia New"/>
      <w:b/>
      <w:bCs/>
      <w:sz w:val="36"/>
      <w:szCs w:val="36"/>
      <w:u w:val="single"/>
      <w:lang w:eastAsia="th-TH"/>
    </w:rPr>
  </w:style>
  <w:style w:type="paragraph" w:styleId="6">
    <w:name w:val="heading 6"/>
    <w:basedOn w:val="a"/>
    <w:next w:val="a"/>
    <w:uiPriority w:val="9"/>
    <w:unhideWhenUsed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pPr>
      <w:keepNext/>
      <w:spacing w:before="120"/>
      <w:jc w:val="center"/>
      <w:outlineLvl w:val="6"/>
    </w:pPr>
    <w:rPr>
      <w:rFonts w:ascii="Browallia New" w:hAnsi="Browallia New" w:cs="BrowalliaUPC"/>
      <w:b/>
      <w:bCs/>
      <w:color w:val="000000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</w:style>
  <w:style w:type="paragraph" w:styleId="a3">
    <w:name w:val="Plain Text"/>
    <w:basedOn w:val="a"/>
    <w:rPr>
      <w:rFonts w:ascii="Courier New" w:hAnsi="Courier New"/>
      <w:sz w:val="20"/>
      <w:szCs w:val="23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rFonts w:eastAsia="Cordia New" w:cs="Cordia New"/>
      <w:sz w:val="36"/>
      <w:szCs w:val="36"/>
      <w:lang w:eastAsia="th-TH"/>
    </w:rPr>
  </w:style>
  <w:style w:type="paragraph" w:styleId="20">
    <w:name w:val="Body Text Indent 2"/>
    <w:basedOn w:val="a"/>
    <w:pPr>
      <w:spacing w:before="240"/>
      <w:ind w:firstLine="720"/>
    </w:pPr>
    <w:rPr>
      <w:rFonts w:eastAsia="Cordia New" w:cs="Cordia New"/>
      <w:sz w:val="36"/>
      <w:szCs w:val="36"/>
      <w:lang w:eastAsia="th-TH"/>
    </w:rPr>
  </w:style>
  <w:style w:type="paragraph" w:styleId="a5">
    <w:name w:val="footer"/>
    <w:basedOn w:val="a"/>
    <w:pPr>
      <w:tabs>
        <w:tab w:val="center" w:pos="4320"/>
        <w:tab w:val="right" w:pos="8640"/>
      </w:tabs>
    </w:pPr>
    <w:rPr>
      <w:rFonts w:ascii="Cordia New" w:hAnsi="Cordia New"/>
      <w:sz w:val="32"/>
      <w:szCs w:val="37"/>
    </w:rPr>
  </w:style>
  <w:style w:type="paragraph" w:styleId="a6">
    <w:name w:val="Balloon Text"/>
    <w:basedOn w:val="a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a0"/>
    <w:rPr>
      <w:rFonts w:ascii="Tahoma" w:hAnsi="Tahoma"/>
      <w:sz w:val="16"/>
    </w:rPr>
  </w:style>
  <w:style w:type="character" w:customStyle="1" w:styleId="Heading1Char">
    <w:name w:val="Heading 1 Char"/>
    <w:basedOn w:val="a0"/>
    <w:rPr>
      <w:rFonts w:eastAsia="Cordia New" w:cs="Cordia New"/>
      <w:sz w:val="44"/>
      <w:szCs w:val="44"/>
      <w:lang w:eastAsia="th-TH"/>
    </w:rPr>
  </w:style>
  <w:style w:type="character" w:customStyle="1" w:styleId="HeaderChar">
    <w:name w:val="Header Char"/>
    <w:basedOn w:val="a0"/>
    <w:rPr>
      <w:rFonts w:eastAsia="Cordia New" w:cs="Cordia New"/>
      <w:sz w:val="36"/>
      <w:szCs w:val="36"/>
      <w:lang w:eastAsia="th-TH"/>
    </w:rPr>
  </w:style>
  <w:style w:type="character" w:styleId="a7">
    <w:name w:val="Placeholder Text"/>
    <w:basedOn w:val="a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om\Documents\dev\e-court\test-template\examples\T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E615E9D8424D6ABEA7EADA60C3E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4FB1A-A373-4F15-AEE3-03F8D133D759}"/>
      </w:docPartPr>
      <w:docPartBody>
        <w:p w:rsidR="001B0009" w:rsidRDefault="00000000">
          <w:pPr>
            <w:pStyle w:val="C3E615E9D8424D6ABEA7EADA60C3EFB6"/>
          </w:pPr>
          <w:r w:rsidRPr="00A77166">
            <w:rPr>
              <w:rStyle w:val="a3"/>
            </w:rPr>
            <w:t>Click or tap here to enter text.</w:t>
          </w:r>
        </w:p>
      </w:docPartBody>
    </w:docPart>
    <w:docPart>
      <w:docPartPr>
        <w:name w:val="11B48D58B9334946A70A547728069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B9CAA-AB63-4150-AA32-0DECA42E7E55}"/>
      </w:docPartPr>
      <w:docPartBody>
        <w:p w:rsidR="001B0009" w:rsidRDefault="00000000">
          <w:pPr>
            <w:pStyle w:val="11B48D58B9334946A70A547728069486"/>
          </w:pPr>
          <w:r w:rsidRPr="005B4193">
            <w:rPr>
              <w:rStyle w:val="a3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5E"/>
    <w:rsid w:val="0005507D"/>
    <w:rsid w:val="0010466A"/>
    <w:rsid w:val="001B0009"/>
    <w:rsid w:val="002C6334"/>
    <w:rsid w:val="002D4693"/>
    <w:rsid w:val="00422D9B"/>
    <w:rsid w:val="0053177C"/>
    <w:rsid w:val="006371D7"/>
    <w:rsid w:val="007A525E"/>
    <w:rsid w:val="009C6A0E"/>
    <w:rsid w:val="009F59FE"/>
    <w:rsid w:val="00A836D3"/>
    <w:rsid w:val="00FD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rPr>
      <w:color w:val="666666"/>
    </w:rPr>
  </w:style>
  <w:style w:type="paragraph" w:customStyle="1" w:styleId="C3E615E9D8424D6ABEA7EADA60C3EFB6">
    <w:name w:val="C3E615E9D8424D6ABEA7EADA60C3EFB6"/>
  </w:style>
  <w:style w:type="paragraph" w:customStyle="1" w:styleId="11B48D58B9334946A70A547728069486">
    <w:name w:val="11B48D58B9334946A70A5477280694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T3.dotx</Template>
  <TotalTime>10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oom</dc:creator>
  <cp:lastModifiedBy>Sorawit Bholsithi</cp:lastModifiedBy>
  <cp:revision>10</cp:revision>
  <cp:lastPrinted>2004-02-06T13:24:00Z</cp:lastPrinted>
  <dcterms:created xsi:type="dcterms:W3CDTF">2026-08-27T06:20:00Z</dcterms:created>
  <dcterms:modified xsi:type="dcterms:W3CDTF">2026-10-05T05:22:00Z</dcterms:modified>
</cp:coreProperties>
</file>