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4"/>
        <w:gridCol w:w="1506"/>
        <w:gridCol w:w="1986"/>
        <w:gridCol w:w="383"/>
        <w:gridCol w:w="489"/>
        <w:gridCol w:w="797"/>
        <w:gridCol w:w="1166"/>
        <w:gridCol w:w="992"/>
        <w:gridCol w:w="569"/>
        <w:gridCol w:w="1415"/>
      </w:tblGrid>
      <w:tr w:rsidR="00D1735F" w14:paraId="799A38EA" w14:textId="77777777">
        <w:trPr>
          <w:trHeight w:val="1562"/>
        </w:trPr>
        <w:tc>
          <w:tcPr>
            <w:tcW w:w="44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F2C3B" w14:textId="77777777" w:rsidR="00D1735F" w:rsidRDefault="00000000">
            <w:r>
              <w:rPr>
                <w:rFonts w:ascii="TH SarabunPSK" w:hAnsi="TH SarabunPSK" w:cs="TH SarabunPSK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686F00B" wp14:editId="61B3C6B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95253</wp:posOffset>
                      </wp:positionV>
                      <wp:extent cx="182880" cy="182880"/>
                      <wp:effectExtent l="0" t="0" r="26670" b="26670"/>
                      <wp:wrapNone/>
                      <wp:docPr id="515077280" name="Oval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82880"/>
                              </a:xfrm>
                              <a:custGeom>
                                <a:avLst/>
                                <a:gdLst>
                                  <a:gd name="f0" fmla="val 21600000"/>
                                  <a:gd name="f1" fmla="val 10800000"/>
                                  <a:gd name="f2" fmla="val 5400000"/>
                                  <a:gd name="f3" fmla="val 180"/>
                                  <a:gd name="f4" fmla="val w"/>
                                  <a:gd name="f5" fmla="val h"/>
                                  <a:gd name="f6" fmla="val ss"/>
                                  <a:gd name="f7" fmla="val 0"/>
                                  <a:gd name="f8" fmla="*/ 5419351 1 1725033"/>
                                  <a:gd name="f9" fmla="+- 0 0 -360"/>
                                  <a:gd name="f10" fmla="+- 0 0 -180"/>
                                  <a:gd name="f11" fmla="abs f4"/>
                                  <a:gd name="f12" fmla="abs f5"/>
                                  <a:gd name="f13" fmla="abs f6"/>
                                  <a:gd name="f14" fmla="+- 2700000 f2 0"/>
                                  <a:gd name="f15" fmla="*/ f9 f1 1"/>
                                  <a:gd name="f16" fmla="*/ f10 f1 1"/>
                                  <a:gd name="f17" fmla="?: f11 f4 1"/>
                                  <a:gd name="f18" fmla="?: f12 f5 1"/>
                                  <a:gd name="f19" fmla="?: f13 f6 1"/>
                                  <a:gd name="f20" fmla="+- f14 0 f2"/>
                                  <a:gd name="f21" fmla="*/ f15 1 f3"/>
                                  <a:gd name="f22" fmla="*/ f16 1 f3"/>
                                  <a:gd name="f23" fmla="*/ f17 1 21600"/>
                                  <a:gd name="f24" fmla="*/ f18 1 21600"/>
                                  <a:gd name="f25" fmla="*/ 21600 f17 1"/>
                                  <a:gd name="f26" fmla="*/ 21600 f18 1"/>
                                  <a:gd name="f27" fmla="+- f20 f2 0"/>
                                  <a:gd name="f28" fmla="+- f21 0 f2"/>
                                  <a:gd name="f29" fmla="+- f22 0 f2"/>
                                  <a:gd name="f30" fmla="min f24 f23"/>
                                  <a:gd name="f31" fmla="*/ f25 1 f19"/>
                                  <a:gd name="f32" fmla="*/ f26 1 f19"/>
                                  <a:gd name="f33" fmla="*/ f27 f8 1"/>
                                  <a:gd name="f34" fmla="val f31"/>
                                  <a:gd name="f35" fmla="val f32"/>
                                  <a:gd name="f36" fmla="*/ f33 1 f1"/>
                                  <a:gd name="f37" fmla="*/ f7 f30 1"/>
                                  <a:gd name="f38" fmla="+- f35 0 f7"/>
                                  <a:gd name="f39" fmla="+- f34 0 f7"/>
                                  <a:gd name="f40" fmla="+- 0 0 f36"/>
                                  <a:gd name="f41" fmla="*/ f38 1 2"/>
                                  <a:gd name="f42" fmla="*/ f39 1 2"/>
                                  <a:gd name="f43" fmla="+- 0 0 f40"/>
                                  <a:gd name="f44" fmla="+- f7 f41 0"/>
                                  <a:gd name="f45" fmla="+- f7 f42 0"/>
                                  <a:gd name="f46" fmla="*/ f43 f1 1"/>
                                  <a:gd name="f47" fmla="*/ f42 f30 1"/>
                                  <a:gd name="f48" fmla="*/ f41 f30 1"/>
                                  <a:gd name="f49" fmla="*/ f46 1 f8"/>
                                  <a:gd name="f50" fmla="*/ f44 f30 1"/>
                                  <a:gd name="f51" fmla="+- f49 0 f2"/>
                                  <a:gd name="f52" fmla="cos 1 f51"/>
                                  <a:gd name="f53" fmla="sin 1 f51"/>
                                  <a:gd name="f54" fmla="+- 0 0 f52"/>
                                  <a:gd name="f55" fmla="+- 0 0 f53"/>
                                  <a:gd name="f56" fmla="+- 0 0 f54"/>
                                  <a:gd name="f57" fmla="+- 0 0 f55"/>
                                  <a:gd name="f58" fmla="val f56"/>
                                  <a:gd name="f59" fmla="val f57"/>
                                  <a:gd name="f60" fmla="*/ f58 f42 1"/>
                                  <a:gd name="f61" fmla="*/ f59 f41 1"/>
                                  <a:gd name="f62" fmla="+- f45 0 f60"/>
                                  <a:gd name="f63" fmla="+- f45 f60 0"/>
                                  <a:gd name="f64" fmla="+- f44 0 f61"/>
                                  <a:gd name="f65" fmla="+- f44 f61 0"/>
                                  <a:gd name="f66" fmla="*/ f62 f30 1"/>
                                  <a:gd name="f67" fmla="*/ f64 f30 1"/>
                                  <a:gd name="f68" fmla="*/ f63 f30 1"/>
                                  <a:gd name="f69" fmla="*/ f65 f30 1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  <a:cxn ang="f28">
                                    <a:pos x="f66" y="f67"/>
                                  </a:cxn>
                                  <a:cxn ang="f29">
                                    <a:pos x="f66" y="f69"/>
                                  </a:cxn>
                                  <a:cxn ang="f29">
                                    <a:pos x="f68" y="f69"/>
                                  </a:cxn>
                                  <a:cxn ang="f28">
                                    <a:pos x="f68" y="f67"/>
                                  </a:cxn>
                                </a:cxnLst>
                                <a:rect l="f66" t="f67" r="f68" b="f69"/>
                                <a:pathLst>
                                  <a:path>
                                    <a:moveTo>
                                      <a:pt x="f37" y="f50"/>
                                    </a:moveTo>
                                    <a:arcTo wR="f47" hR="f48" stAng="f1" swAng="f0"/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8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DFF474A" id="Oval 29" o:spid="_x0000_s1026" style="position:absolute;margin-left:0;margin-top:7.5pt;width:14.4pt;height:14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828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" path="m,91440at,,182880,182880,,91440,,91440xe" strokeweight=".26467mm">
                      <v:path arrowok="t" o:connecttype="custom" o:connectlocs="91440,0;182880,91440;91440,182880;0,91440;26782,26782;26782,156098;156098,156098;156098,26782" o:connectangles="270,0,90,180,270,90,90,270" textboxrect="26782,26782,156098,156098"/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          </w:t>
            </w:r>
          </w:p>
        </w:tc>
        <w:tc>
          <w:tcPr>
            <w:tcW w:w="3492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="TH SarabunPSK" w:hAnsi="TH SarabunPSK" w:cs="TH SarabunPSK"/>
                <w:color w:val="000000"/>
                <w:sz w:val="36"/>
                <w:szCs w:val="36"/>
              </w:rPr>
              <w:alias w:val="notname"/>
              <w:tag w:val="notname"/>
              <w:id w:val="950823116"/>
              <w:lock w:val="sdtLocked"/>
              <w:placeholder>
                <w:docPart w:val="C3E615E9D8424D6ABEA7EADA60C3EFB6"/>
              </w:placeholder>
              <w:text/>
            </w:sdtPr>
            <w:sdtContent>
              <w:p w14:paraId="1040B152" w14:textId="77777777" w:rsidR="00D1735F" w:rsidRDefault="00000000">
                <w:pPr>
                  <w:pStyle w:val="Heading6"/>
                </w:pPr>
                <w:r>
                  <w:rPr>
                    <w:rFonts w:ascii="TH SarabunPSK" w:hAnsi="TH SarabunPSK" w:cs="TH SarabunPSK"/>
                    <w:color w:val="000000"/>
                    <w:sz w:val="36"/>
                    <w:szCs w:val="36"/>
                  </w:rPr>
                  <w:t>คำสั่งเรียก ให้ทำคำให้การ</w:t>
                </w:r>
              </w:p>
            </w:sdtContent>
          </w:sdt>
        </w:tc>
        <w:tc>
          <w:tcPr>
            <w:tcW w:w="1669" w:type="dxa"/>
            <w:gridSpan w:val="3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F611F" w14:textId="77777777" w:rsidR="00D1735F" w:rsidRDefault="00000000">
            <w:pPr>
              <w:spacing w:before="120"/>
              <w:jc w:val="center"/>
            </w:pPr>
            <w:r>
              <w:rPr>
                <w:rFonts w:ascii="TH SarabunPSK" w:hAnsi="TH SarabunPSK" w:cs="TH SarabunPSK"/>
                <w:noProof/>
                <w:sz w:val="36"/>
                <w:szCs w:val="36"/>
              </w:rPr>
              <w:drawing>
                <wp:anchor distT="0" distB="0" distL="114300" distR="114300" simplePos="0" relativeHeight="251668480" behindDoc="0" locked="0" layoutInCell="1" allowOverlap="1" wp14:anchorId="48DA2EF8" wp14:editId="7548C28C">
                  <wp:simplePos x="0" y="0"/>
                  <wp:positionH relativeFrom="column">
                    <wp:posOffset>-27944</wp:posOffset>
                  </wp:positionH>
                  <wp:positionV relativeFrom="paragraph">
                    <wp:posOffset>222885</wp:posOffset>
                  </wp:positionV>
                  <wp:extent cx="971550" cy="1079504"/>
                  <wp:effectExtent l="0" t="0" r="0" b="6346"/>
                  <wp:wrapNone/>
                  <wp:docPr id="1962908931" name="รูปภาพ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rcRect l="19679" t="16383" r="26213" b="76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1079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2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="TH SarabunPSK" w:hAnsi="TH SarabunPSK" w:cs="TH SarabunPSK"/>
                <w:sz w:val="36"/>
                <w:szCs w:val="36"/>
              </w:rPr>
              <w:alias w:val="nottype"/>
              <w:tag w:val="nottype"/>
              <w:id w:val="-1186897964"/>
              <w:lock w:val="sdtLocked"/>
              <w:placeholder>
                <w:docPart w:val="C3E615E9D8424D6ABEA7EADA60C3EFB6"/>
              </w:placeholder>
              <w:text/>
            </w:sdtPr>
            <w:sdtContent>
              <w:p w14:paraId="409D9CEE" w14:textId="77777777" w:rsidR="00D1735F" w:rsidRDefault="00000000">
                <w:pPr>
                  <w:jc w:val="right"/>
                </w:pPr>
                <w:r>
                  <w:rPr>
                    <w:rFonts w:ascii="TH SarabunPSK" w:hAnsi="TH SarabunPSK" w:cs="TH SarabunPSK"/>
                    <w:sz w:val="36"/>
                    <w:szCs w:val="36"/>
                  </w:rPr>
                  <w:t>(ต. ๑)</w:t>
                </w:r>
              </w:p>
            </w:sdtContent>
          </w:sdt>
        </w:tc>
      </w:tr>
      <w:tr w:rsidR="00D1735F" w14:paraId="181478E6" w14:textId="77777777">
        <w:tc>
          <w:tcPr>
            <w:tcW w:w="44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65CC6" w14:textId="77777777" w:rsidR="00D1735F" w:rsidRDefault="00D1735F">
            <w:pPr>
              <w:rPr>
                <w:rFonts w:ascii="TH SarabunPSK" w:hAnsi="TH SarabunPSK" w:cs="TH SarabunPSK"/>
              </w:rPr>
            </w:pPr>
          </w:p>
        </w:tc>
        <w:tc>
          <w:tcPr>
            <w:tcW w:w="3492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1E3D5" w14:textId="77777777" w:rsidR="00D1735F" w:rsidRDefault="00D1735F">
            <w:pPr>
              <w:pStyle w:val="Heading6"/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</w:pPr>
          </w:p>
        </w:tc>
        <w:tc>
          <w:tcPr>
            <w:tcW w:w="1669" w:type="dxa"/>
            <w:gridSpan w:val="3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E3C4C" w14:textId="77777777" w:rsidR="00D1735F" w:rsidRDefault="00D1735F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</w:p>
        </w:tc>
        <w:tc>
          <w:tcPr>
            <w:tcW w:w="215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BE1E3" w14:textId="77777777" w:rsidR="00D1735F" w:rsidRDefault="00000000">
            <w:pPr>
              <w:ind w:left="-118" w:right="-74"/>
            </w:pPr>
            <w:sdt>
              <w:sdtPr>
                <w:rPr>
                  <w:rFonts w:ascii="TH SarabunPSK" w:eastAsia="Angsana New" w:hAnsi="TH SarabunPSK" w:cs="TH SarabunPSK"/>
                  <w:b/>
                  <w:bCs/>
                  <w:color w:val="000000"/>
                  <w:sz w:val="36"/>
                  <w:szCs w:val="36"/>
                </w:rPr>
                <w:alias w:val="blackno"/>
                <w:tag w:val="blackno"/>
                <w:id w:val="393782771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eastAsia="Angsana New" w:hAnsi="TH SarabunPSK" w:cs="TH SarabunPSK"/>
                    <w:b/>
                    <w:bCs/>
                    <w:color w:val="000000"/>
                    <w:sz w:val="36"/>
                    <w:szCs w:val="36"/>
                  </w:rPr>
                  <w:t>คดีหมายเลขดำที่</w:t>
                </w:r>
              </w:sdtContent>
            </w:sdt>
          </w:p>
        </w:tc>
        <w:tc>
          <w:tcPr>
            <w:tcW w:w="198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596BC" w14:textId="77777777" w:rsidR="00D1735F" w:rsidRDefault="00000000">
            <w:pPr>
              <w:ind w:left="-108"/>
              <w:jc w:val="right"/>
            </w:pPr>
            <w:sdt>
              <w:sdtPr>
                <w:rPr>
                  <w:rFonts w:ascii="TH SarabunPSK" w:hAnsi="TH SarabunPSK" w:cs="TH SarabunPSK"/>
                  <w:b/>
                  <w:bCs/>
                  <w:color w:val="000000"/>
                  <w:sz w:val="36"/>
                  <w:szCs w:val="36"/>
                </w:rPr>
                <w:alias w:val="blackyear"/>
                <w:tag w:val="blackyear"/>
                <w:id w:val="196903997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hAnsi="TH SarabunPSK" w:cs="TH SarabunPSK"/>
                    <w:b/>
                    <w:bCs/>
                    <w:color w:val="000000"/>
                    <w:sz w:val="36"/>
                    <w:szCs w:val="36"/>
                  </w:rPr>
                  <w:t>๑๐/๒๕๖๙</w:t>
                </w:r>
              </w:sdtContent>
            </w:sdt>
          </w:p>
        </w:tc>
      </w:tr>
      <w:tr w:rsidR="00D1735F" w14:paraId="1D39A85E" w14:textId="77777777">
        <w:tc>
          <w:tcPr>
            <w:tcW w:w="4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ED7C9" w14:textId="77777777" w:rsidR="00D1735F" w:rsidRDefault="00D1735F">
            <w:pPr>
              <w:spacing w:after="120"/>
              <w:rPr>
                <w:rFonts w:ascii="TH SarabunPSK" w:hAnsi="TH SarabunPSK" w:cs="TH SarabunPSK"/>
                <w:color w:val="000000"/>
                <w:sz w:val="36"/>
              </w:rPr>
            </w:pPr>
          </w:p>
        </w:tc>
        <w:tc>
          <w:tcPr>
            <w:tcW w:w="349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917C2" w14:textId="77777777" w:rsidR="00D1735F" w:rsidRDefault="00D1735F">
            <w:pPr>
              <w:spacing w:after="120"/>
              <w:rPr>
                <w:rFonts w:ascii="TH SarabunPSK" w:hAnsi="TH SarabunPSK" w:cs="TH SarabunPSK"/>
                <w:color w:val="000000"/>
                <w:sz w:val="36"/>
              </w:rPr>
            </w:pPr>
          </w:p>
        </w:tc>
        <w:tc>
          <w:tcPr>
            <w:tcW w:w="166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129DE" w14:textId="77777777" w:rsidR="00D1735F" w:rsidRDefault="00D1735F">
            <w:pPr>
              <w:spacing w:after="120"/>
              <w:ind w:left="36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</w:p>
        </w:tc>
        <w:tc>
          <w:tcPr>
            <w:tcW w:w="215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012ED" w14:textId="77777777" w:rsidR="00D1735F" w:rsidRDefault="00000000">
            <w:pPr>
              <w:spacing w:after="120"/>
              <w:ind w:left="-118" w:right="-74"/>
            </w:pPr>
            <w:sdt>
              <w:sdtPr>
                <w:rPr>
                  <w:rFonts w:ascii="TH SarabunPSK" w:eastAsia="Angsana New" w:hAnsi="TH SarabunPSK" w:cs="TH SarabunPSK"/>
                  <w:b/>
                  <w:bCs/>
                  <w:color w:val="000000"/>
                  <w:sz w:val="36"/>
                  <w:szCs w:val="36"/>
                </w:rPr>
                <w:alias w:val="redno"/>
                <w:tag w:val="redno"/>
                <w:id w:val="-1559241767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eastAsia="Angsana New" w:hAnsi="TH SarabunPSK" w:cs="TH SarabunPSK"/>
                    <w:b/>
                    <w:bCs/>
                    <w:color w:val="000000"/>
                    <w:sz w:val="36"/>
                    <w:szCs w:val="36"/>
                  </w:rPr>
                  <w:t>คดีหมายเลขแดงที่</w:t>
                </w:r>
              </w:sdtContent>
            </w:sdt>
          </w:p>
        </w:tc>
        <w:tc>
          <w:tcPr>
            <w:tcW w:w="198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2C985" w14:textId="77777777" w:rsidR="00D1735F" w:rsidRDefault="00000000">
            <w:pPr>
              <w:ind w:left="-108"/>
              <w:jc w:val="right"/>
            </w:pPr>
            <w:sdt>
              <w:sdtPr>
                <w:rPr>
                  <w:rFonts w:ascii="TH SarabunPSK" w:hAnsi="TH SarabunPSK" w:cs="TH SarabunPSK"/>
                  <w:b/>
                  <w:bCs/>
                  <w:color w:val="000000"/>
                  <w:sz w:val="36"/>
                  <w:szCs w:val="36"/>
                </w:rPr>
                <w:alias w:val="redyear"/>
                <w:tag w:val="redyear"/>
                <w:id w:val="913360221"/>
                <w:lock w:val="sdtLocked"/>
                <w:placeholder>
                  <w:docPart w:val="C3E615E9D8424D6ABEA7EADA60C3EFB6"/>
                </w:placeholder>
                <w:text/>
              </w:sdtPr>
              <w:sdtContent/>
            </w:sdt>
          </w:p>
        </w:tc>
      </w:tr>
      <w:tr w:rsidR="00D1735F" w14:paraId="375790FE" w14:textId="77777777">
        <w:trPr>
          <w:trHeight w:val="567"/>
        </w:trPr>
        <w:tc>
          <w:tcPr>
            <w:tcW w:w="4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CE8B4" w14:textId="77777777" w:rsidR="00D1735F" w:rsidRDefault="00D1735F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9303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81F5A" w14:textId="77777777" w:rsidR="00D1735F" w:rsidRDefault="00000000">
            <w:pPr>
              <w:tabs>
                <w:tab w:val="left" w:pos="4089"/>
              </w:tabs>
              <w:spacing w:before="120"/>
              <w:jc w:val="center"/>
            </w:pPr>
            <w:r>
              <w:rPr>
                <w:rFonts w:ascii="TH SarabunPSK" w:hAnsi="TH SarabunPSK" w:cs="TH SarabunPSK"/>
                <w:b/>
                <w:bCs/>
                <w:sz w:val="44"/>
                <w:szCs w:val="44"/>
                <w:cs/>
              </w:rPr>
              <w:t>ในพระปรมาภิไธยพระมหากษัตริย์</w:t>
            </w:r>
          </w:p>
        </w:tc>
      </w:tr>
      <w:tr w:rsidR="00D1735F" w14:paraId="679EDE7A" w14:textId="77777777">
        <w:trPr>
          <w:trHeight w:val="567"/>
        </w:trPr>
        <w:tc>
          <w:tcPr>
            <w:tcW w:w="4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23D2F" w14:textId="77777777" w:rsidR="00D1735F" w:rsidRDefault="00D1735F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4364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216E8" w14:textId="77777777" w:rsidR="00D1735F" w:rsidRDefault="00D1735F">
            <w:pPr>
              <w:tabs>
                <w:tab w:val="left" w:pos="4089"/>
              </w:tabs>
              <w:spacing w:before="120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4939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58C29" w14:textId="77777777" w:rsidR="00D1735F" w:rsidRDefault="00000000">
            <w:pPr>
              <w:tabs>
                <w:tab w:val="left" w:pos="4089"/>
              </w:tabs>
              <w:spacing w:before="120"/>
            </w:pPr>
            <w:sdt>
              <w:sdtPr>
                <w:rPr>
                  <w:rFonts w:ascii="TH SarabunPSK" w:hAnsi="TH SarabunPSK" w:cs="TH SarabunPSK"/>
                  <w:b/>
                  <w:bCs/>
                  <w:color w:val="000000"/>
                  <w:sz w:val="36"/>
                  <w:szCs w:val="36"/>
                </w:rPr>
                <w:alias w:val="court"/>
                <w:tag w:val="court"/>
                <w:id w:val="1739053022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hAnsi="TH SarabunPSK" w:cs="TH SarabunPSK"/>
                    <w:b/>
                    <w:bCs/>
                    <w:color w:val="000000"/>
                    <w:sz w:val="36"/>
                    <w:szCs w:val="36"/>
                  </w:rPr>
                  <w:t>ศาลปกครองสุพรรณบุรี</w:t>
                </w:r>
              </w:sdtContent>
            </w:sdt>
          </w:p>
        </w:tc>
      </w:tr>
      <w:tr w:rsidR="00D1735F" w14:paraId="7FCF965F" w14:textId="77777777">
        <w:tc>
          <w:tcPr>
            <w:tcW w:w="4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9E980" w14:textId="77777777" w:rsidR="00D1735F" w:rsidRDefault="00D1735F">
            <w:pPr>
              <w:pStyle w:val="Footer"/>
              <w:tabs>
                <w:tab w:val="clear" w:pos="4320"/>
                <w:tab w:val="center" w:pos="231"/>
              </w:tabs>
              <w:spacing w:before="120"/>
              <w:jc w:val="center"/>
            </w:pPr>
          </w:p>
        </w:tc>
        <w:tc>
          <w:tcPr>
            <w:tcW w:w="15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FC504" w14:textId="77777777" w:rsidR="00D1735F" w:rsidRDefault="00D1735F">
            <w:pPr>
              <w:pStyle w:val="Footer"/>
              <w:spacing w:before="120"/>
              <w:jc w:val="center"/>
              <w:rPr>
                <w:rFonts w:ascii="TH SarabunPSK" w:hAnsi="TH SarabunPSK" w:cs="TH SarabunPSK"/>
                <w:color w:val="000000"/>
                <w:szCs w:val="36"/>
              </w:rPr>
            </w:pPr>
          </w:p>
        </w:tc>
        <w:tc>
          <w:tcPr>
            <w:tcW w:w="236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60B69" w14:textId="77777777" w:rsidR="00D1735F" w:rsidRDefault="00D1735F">
            <w:pPr>
              <w:pStyle w:val="Footer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5428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096A2" w14:textId="77777777" w:rsidR="00D1735F" w:rsidRDefault="00000000">
            <w:pPr>
              <w:pStyle w:val="Header"/>
              <w:tabs>
                <w:tab w:val="left" w:pos="720"/>
              </w:tabs>
              <w:spacing w:before="120" w:after="240"/>
            </w:pPr>
            <w:sdt>
              <w:sdtPr>
                <w:rPr>
                  <w:rFonts w:ascii="TH SarabunPSK" w:eastAsia="Angsana New" w:hAnsi="TH SarabunPSK" w:cs="TH SarabunPSK"/>
                  <w:color w:val="000000"/>
                </w:rPr>
                <w:alias w:val="curdate"/>
                <w:tag w:val="curdate"/>
                <w:id w:val="900716430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eastAsia="Angsana New" w:hAnsi="TH SarabunPSK" w:cs="TH SarabunPSK"/>
                    <w:color w:val="000000"/>
                  </w:rPr>
                  <w:t>วันที่ ๗ เดือน สิงหาคม พุทธศักราช ๒๕๖๙</w:t>
                </w:r>
              </w:sdtContent>
            </w:sdt>
          </w:p>
        </w:tc>
      </w:tr>
      <w:tr w:rsidR="00D1735F" w14:paraId="0212560E" w14:textId="77777777">
        <w:trPr>
          <w:trHeight w:hRule="exact" w:val="1219"/>
        </w:trPr>
        <w:tc>
          <w:tcPr>
            <w:tcW w:w="4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8AC54" w14:textId="77777777" w:rsidR="00D1735F" w:rsidRDefault="00D1735F">
            <w:pPr>
              <w:pStyle w:val="Header"/>
              <w:tabs>
                <w:tab w:val="left" w:pos="720"/>
              </w:tabs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150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7E910" w14:textId="77777777" w:rsidR="00D1735F" w:rsidRDefault="00000000">
            <w:pPr>
              <w:pStyle w:val="Header"/>
              <w:tabs>
                <w:tab w:val="left" w:pos="720"/>
              </w:tabs>
              <w:jc w:val="center"/>
            </w:pPr>
            <w:r>
              <w:rPr>
                <w:rFonts w:ascii="TH SarabunPSK" w:hAnsi="TH SarabunPSK" w:cs="TH SarabunPSK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35C68A1" wp14:editId="0B268E08">
                      <wp:simplePos x="0" y="0"/>
                      <wp:positionH relativeFrom="column">
                        <wp:posOffset>659767</wp:posOffset>
                      </wp:positionH>
                      <wp:positionV relativeFrom="paragraph">
                        <wp:posOffset>12060</wp:posOffset>
                      </wp:positionV>
                      <wp:extent cx="205109" cy="1322707"/>
                      <wp:effectExtent l="0" t="0" r="23491" b="10793"/>
                      <wp:wrapNone/>
                      <wp:docPr id="778876859" name="AutoShap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109" cy="1322707"/>
                              </a:xfrm>
                              <a:custGeom>
                                <a:avLst/>
                                <a:gdLst>
                                  <a:gd name="f0" fmla="val 10800000"/>
                                  <a:gd name="f1" fmla="val 5400000"/>
                                  <a:gd name="f2" fmla="val 180"/>
                                  <a:gd name="f3" fmla="val w"/>
                                  <a:gd name="f4" fmla="val h"/>
                                  <a:gd name="f5" fmla="val ss"/>
                                  <a:gd name="f6" fmla="val 0"/>
                                  <a:gd name="f7" fmla="*/ 5419351 1 1725033"/>
                                  <a:gd name="f8" fmla="+- 0 0 5400000"/>
                                  <a:gd name="f9" fmla="val 39912"/>
                                  <a:gd name="f10" fmla="val 51825"/>
                                  <a:gd name="f11" fmla="+- 0 0 -180"/>
                                  <a:gd name="f12" fmla="+- 0 0 -270"/>
                                  <a:gd name="f13" fmla="+- 0 0 -360"/>
                                  <a:gd name="f14" fmla="abs f3"/>
                                  <a:gd name="f15" fmla="abs f4"/>
                                  <a:gd name="f16" fmla="abs f5"/>
                                  <a:gd name="f17" fmla="+- 2700000 f1 0"/>
                                  <a:gd name="f18" fmla="*/ f11 f0 1"/>
                                  <a:gd name="f19" fmla="*/ f12 f0 1"/>
                                  <a:gd name="f20" fmla="*/ f13 f0 1"/>
                                  <a:gd name="f21" fmla="?: f14 f3 1"/>
                                  <a:gd name="f22" fmla="?: f15 f4 1"/>
                                  <a:gd name="f23" fmla="?: f16 f5 1"/>
                                  <a:gd name="f24" fmla="+- f17 0 f1"/>
                                  <a:gd name="f25" fmla="*/ f18 1 f2"/>
                                  <a:gd name="f26" fmla="*/ f19 1 f2"/>
                                  <a:gd name="f27" fmla="*/ f20 1 f2"/>
                                  <a:gd name="f28" fmla="*/ f21 1 21600"/>
                                  <a:gd name="f29" fmla="*/ f22 1 21600"/>
                                  <a:gd name="f30" fmla="*/ 21600 f21 1"/>
                                  <a:gd name="f31" fmla="*/ 21600 f22 1"/>
                                  <a:gd name="f32" fmla="+- f24 f1 0"/>
                                  <a:gd name="f33" fmla="+- f25 0 f1"/>
                                  <a:gd name="f34" fmla="+- f26 0 f1"/>
                                  <a:gd name="f35" fmla="+- f27 0 f1"/>
                                  <a:gd name="f36" fmla="min f29 f28"/>
                                  <a:gd name="f37" fmla="*/ f30 1 f23"/>
                                  <a:gd name="f38" fmla="*/ f31 1 f23"/>
                                  <a:gd name="f39" fmla="*/ f32 f7 1"/>
                                  <a:gd name="f40" fmla="val f37"/>
                                  <a:gd name="f41" fmla="val f38"/>
                                  <a:gd name="f42" fmla="*/ f39 1 f0"/>
                                  <a:gd name="f43" fmla="*/ f6 f36 1"/>
                                  <a:gd name="f44" fmla="+- f41 0 f6"/>
                                  <a:gd name="f45" fmla="+- f40 0 f6"/>
                                  <a:gd name="f46" fmla="+- 0 0 f42"/>
                                  <a:gd name="f47" fmla="*/ f40 f36 1"/>
                                  <a:gd name="f48" fmla="*/ f41 f36 1"/>
                                  <a:gd name="f49" fmla="*/ f45 1 2"/>
                                  <a:gd name="f50" fmla="min f45 f44"/>
                                  <a:gd name="f51" fmla="*/ f44 f10 1"/>
                                  <a:gd name="f52" fmla="+- 0 0 f46"/>
                                  <a:gd name="f53" fmla="+- f6 f49 0"/>
                                  <a:gd name="f54" fmla="*/ f50 f9 1"/>
                                  <a:gd name="f55" fmla="*/ f51 1 100000"/>
                                  <a:gd name="f56" fmla="*/ f52 f0 1"/>
                                  <a:gd name="f57" fmla="*/ f49 f36 1"/>
                                  <a:gd name="f58" fmla="*/ f54 1 100000"/>
                                  <a:gd name="f59" fmla="*/ f56 1 f7"/>
                                  <a:gd name="f60" fmla="*/ f53 f36 1"/>
                                  <a:gd name="f61" fmla="*/ f55 f36 1"/>
                                  <a:gd name="f62" fmla="+- f59 0 f1"/>
                                  <a:gd name="f63" fmla="+- f55 f58 0"/>
                                  <a:gd name="f64" fmla="*/ f58 f36 1"/>
                                  <a:gd name="f65" fmla="cos 1 f62"/>
                                  <a:gd name="f66" fmla="sin 1 f62"/>
                                  <a:gd name="f67" fmla="*/ f63 f36 1"/>
                                  <a:gd name="f68" fmla="+- 0 0 f65"/>
                                  <a:gd name="f69" fmla="+- 0 0 f66"/>
                                  <a:gd name="f70" fmla="+- 0 0 f68"/>
                                  <a:gd name="f71" fmla="+- 0 0 f69"/>
                                  <a:gd name="f72" fmla="val f70"/>
                                  <a:gd name="f73" fmla="val f71"/>
                                  <a:gd name="f74" fmla="*/ f72 f49 1"/>
                                  <a:gd name="f75" fmla="*/ f73 f58 1"/>
                                  <a:gd name="f76" fmla="+- f40 0 f74"/>
                                  <a:gd name="f77" fmla="+- f58 0 f75"/>
                                  <a:gd name="f78" fmla="+- f41 f75 0"/>
                                  <a:gd name="f79" fmla="+- f78 0 f58"/>
                                  <a:gd name="f80" fmla="*/ f76 f36 1"/>
                                  <a:gd name="f81" fmla="*/ f77 f36 1"/>
                                  <a:gd name="f82" fmla="*/ f79 f36 1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  <a:cxn ang="f33">
                                    <a:pos x="f47" y="f43"/>
                                  </a:cxn>
                                  <a:cxn ang="f34">
                                    <a:pos x="f43" y="f61"/>
                                  </a:cxn>
                                  <a:cxn ang="f35">
                                    <a:pos x="f47" y="f48"/>
                                  </a:cxn>
                                </a:cxnLst>
                                <a:rect l="f80" t="f81" r="f47" b="f82"/>
                                <a:pathLst>
                                  <a:path stroke="0">
                                    <a:moveTo>
                                      <a:pt x="f47" y="f48"/>
                                    </a:moveTo>
                                    <a:arcTo wR="f57" hR="f64" stAng="f1" swAng="f1"/>
                                    <a:lnTo>
                                      <a:pt x="f60" y="f67"/>
                                    </a:lnTo>
                                    <a:arcTo wR="f57" hR="f64" stAng="f6" swAng="f8"/>
                                    <a:arcTo wR="f57" hR="f64" stAng="f1" swAng="f8"/>
                                    <a:lnTo>
                                      <a:pt x="f60" y="f64"/>
                                    </a:lnTo>
                                    <a:arcTo wR="f57" hR="f64" stAng="f0" swAng="f1"/>
                                    <a:close/>
                                  </a:path>
                                  <a:path fill="none">
                                    <a:moveTo>
                                      <a:pt x="f47" y="f48"/>
                                    </a:moveTo>
                                    <a:arcTo wR="f57" hR="f64" stAng="f1" swAng="f1"/>
                                    <a:lnTo>
                                      <a:pt x="f60" y="f67"/>
                                    </a:lnTo>
                                    <a:arcTo wR="f57" hR="f64" stAng="f6" swAng="f8"/>
                                    <a:arcTo wR="f57" hR="f64" stAng="f1" swAng="f8"/>
                                    <a:lnTo>
                                      <a:pt x="f60" y="f64"/>
                                    </a:lnTo>
                                    <a:arcTo wR="f57" hR="f64" stAng="f0" swAng="f1"/>
                                  </a:path>
                                </a:pathLst>
                              </a:custGeom>
                              <a:noFill/>
                              <a:ln w="9528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BB9E73C" id="AutoShape 30" o:spid="_x0000_s1026" style="position:absolute;margin-left:51.95pt;margin-top:.95pt;width:16.15pt;height:104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5109,13227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" path="m205109,1322707nswa102554,1158981,307664,1322707,205109,1322707,102554,1240844l102555,767356at-102555,685493,102555,849219,102555,767356,,685493,-102555,521767,102555,685493,,685493,102555,603630l102555,81863wa102555,,307665,163726,102555,81863,205110,l205109,1322707xem205109,1322707nfwa102554,1158981,307664,1322707,205109,1322707,102554,1240844l102555,767356at-102555,685493,102555,849219,102555,767356,,685493,-102555,521767,102555,685493,,685493,102555,603630l102555,81863wa102555,,307665,163726,102555,81863,205110,e" filled="f" strokeweight=".26467mm">
                      <v:path arrowok="t" o:connecttype="custom" o:connectlocs="102555,0;205109,661354;102555,1322707;0,661354;205109,0;0,685493;205109,1322707" o:connectangles="270,0,90,180,90,180,270" textboxrect="132592,23977,205109,1298730"/>
                    </v:shape>
                  </w:pict>
                </mc:Fallback>
              </mc:AlternateContent>
            </w:r>
          </w:p>
          <w:p w14:paraId="3304B66C" w14:textId="77777777" w:rsidR="00D1735F" w:rsidRDefault="00000000">
            <w:pPr>
              <w:pStyle w:val="Header"/>
              <w:tabs>
                <w:tab w:val="left" w:pos="720"/>
              </w:tabs>
              <w:spacing w:before="420" w:after="240"/>
            </w:pPr>
            <w:r>
              <w:rPr>
                <w:rFonts w:ascii="TH SarabunPSK" w:hAnsi="TH SarabunPSK" w:cs="TH SarabunPSK"/>
                <w:b/>
                <w:bCs/>
                <w:color w:val="000000"/>
                <w:cs/>
              </w:rPr>
              <w:t>ระหว่าง</w:t>
            </w:r>
          </w:p>
        </w:tc>
        <w:tc>
          <w:tcPr>
            <w:tcW w:w="6382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71C23" w14:textId="77777777" w:rsidR="00D1735F" w:rsidRDefault="00000000">
            <w:pPr>
              <w:pStyle w:val="Header"/>
              <w:tabs>
                <w:tab w:val="left" w:pos="720"/>
              </w:tabs>
              <w:spacing w:line="216" w:lineRule="auto"/>
            </w:pPr>
            <w:sdt>
              <w:sdtPr>
                <w:rPr>
                  <w:rFonts w:ascii="TH SarabunPSK" w:eastAsia="Angsana New" w:hAnsi="TH SarabunPSK" w:cs="TH SarabunPSK"/>
                  <w:color w:val="000000"/>
                </w:rPr>
                <w:alias w:val="accuser"/>
                <w:tag w:val="accuser"/>
                <w:id w:val="519361618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eastAsia="Angsana New" w:hAnsi="TH SarabunPSK" w:cs="TH SarabunPSK"/>
                    <w:color w:val="000000"/>
                  </w:rPr>
                  <w:t>นายธัญวิสิษฐ์ ศรแก้ว</w:t>
                </w:r>
              </w:sdtContent>
            </w:sdt>
          </w:p>
        </w:tc>
        <w:tc>
          <w:tcPr>
            <w:tcW w:w="14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F3F76" w14:textId="77777777" w:rsidR="00D1735F" w:rsidRDefault="00000000">
            <w:pPr>
              <w:pStyle w:val="Header"/>
              <w:tabs>
                <w:tab w:val="left" w:pos="720"/>
              </w:tabs>
              <w:spacing w:line="216" w:lineRule="auto"/>
              <w:jc w:val="right"/>
            </w:pPr>
            <w:sdt>
              <w:sdtPr>
                <w:rPr>
                  <w:rFonts w:ascii="TH SarabunPSK" w:hAnsi="TH SarabunPSK" w:cs="TH SarabunPSK"/>
                </w:rPr>
                <w:alias w:val="acc1"/>
                <w:tag w:val="acc1"/>
                <w:id w:val="-1948841888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hAnsi="TH SarabunPSK" w:cs="TH SarabunPSK"/>
                  </w:rPr>
                  <w:t>ผู้ฟ้องคดี</w:t>
                </w:r>
              </w:sdtContent>
            </w:sdt>
          </w:p>
        </w:tc>
      </w:tr>
      <w:tr w:rsidR="00D1735F" w14:paraId="7C8DCBC8" w14:textId="77777777">
        <w:trPr>
          <w:trHeight w:hRule="exact" w:val="1219"/>
        </w:trPr>
        <w:tc>
          <w:tcPr>
            <w:tcW w:w="4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C15CE" w14:textId="77777777" w:rsidR="00D1735F" w:rsidRDefault="00D1735F">
            <w:pPr>
              <w:pStyle w:val="Header"/>
              <w:tabs>
                <w:tab w:val="left" w:pos="720"/>
              </w:tabs>
              <w:spacing w:before="60"/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150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D3496" w14:textId="77777777" w:rsidR="00D1735F" w:rsidRDefault="00D1735F">
            <w:pPr>
              <w:pStyle w:val="Header"/>
              <w:tabs>
                <w:tab w:val="left" w:pos="720"/>
              </w:tabs>
              <w:spacing w:before="60"/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6382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B74A8A" w14:textId="77777777" w:rsidR="00D1735F" w:rsidRDefault="00000000">
            <w:pPr>
              <w:pStyle w:val="Header"/>
              <w:tabs>
                <w:tab w:val="left" w:pos="720"/>
              </w:tabs>
              <w:spacing w:line="216" w:lineRule="auto"/>
            </w:pPr>
            <w:sdt>
              <w:sdtPr>
                <w:rPr>
                  <w:rFonts w:ascii="TH SarabunPSK" w:eastAsia="Angsana New" w:hAnsi="TH SarabunPSK" w:cs="TH SarabunPSK"/>
                  <w:color w:val="000000"/>
                </w:rPr>
                <w:alias w:val="accused"/>
                <w:tag w:val="accused"/>
                <w:id w:val="-2098390789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eastAsia="Angsana New" w:hAnsi="TH SarabunPSK" w:cs="TH SarabunPSK"/>
                    <w:color w:val="000000"/>
                  </w:rPr>
                  <w:t>เจ้าคุณมด ที่ ๑ กับพวกรวม ๓ คน</w:t>
                </w:r>
              </w:sdtContent>
            </w:sdt>
          </w:p>
        </w:tc>
        <w:tc>
          <w:tcPr>
            <w:tcW w:w="141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B36747" w14:textId="77777777" w:rsidR="00D1735F" w:rsidRDefault="00000000">
            <w:pPr>
              <w:pStyle w:val="Header"/>
              <w:tabs>
                <w:tab w:val="left" w:pos="720"/>
              </w:tabs>
              <w:spacing w:line="216" w:lineRule="auto"/>
              <w:jc w:val="right"/>
            </w:pPr>
            <w:sdt>
              <w:sdtPr>
                <w:rPr>
                  <w:rFonts w:ascii="TH SarabunPSK" w:hAnsi="TH SarabunPSK" w:cs="TH SarabunPSK"/>
                </w:rPr>
                <w:alias w:val="acc2"/>
                <w:tag w:val="acc2"/>
                <w:id w:val="-1867967433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hAnsi="TH SarabunPSK" w:cs="TH SarabunPSK"/>
                  </w:rPr>
                  <w:t>ผู้ถูกฟ้องคดี</w:t>
                </w:r>
              </w:sdtContent>
            </w:sdt>
          </w:p>
        </w:tc>
      </w:tr>
      <w:tr w:rsidR="00D1735F" w14:paraId="4530FC35" w14:textId="77777777">
        <w:tc>
          <w:tcPr>
            <w:tcW w:w="4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FB250" w14:textId="77777777" w:rsidR="00D1735F" w:rsidRDefault="00D1735F">
            <w:pPr>
              <w:pStyle w:val="Header"/>
              <w:tabs>
                <w:tab w:val="left" w:pos="720"/>
              </w:tabs>
              <w:spacing w:before="60"/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15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88E3D" w14:textId="77777777" w:rsidR="00D1735F" w:rsidRDefault="00000000">
            <w:pPr>
              <w:pStyle w:val="Header"/>
              <w:tabs>
                <w:tab w:val="left" w:pos="720"/>
              </w:tabs>
              <w:spacing w:before="120"/>
            </w:pPr>
            <w:sdt>
              <w:sdtPr>
                <w:rPr>
                  <w:rFonts w:ascii="TH SarabunPSK" w:hAnsi="TH SarabunPSK" w:cs="TH SarabunPSK"/>
                </w:rPr>
                <w:alias w:val="nottitle"/>
                <w:tag w:val="nottitle"/>
                <w:id w:val="-738240244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hAnsi="TH SarabunPSK" w:cs="TH SarabunPSK"/>
                  </w:rPr>
                  <w:t>คำสั่งถึง</w:t>
                </w:r>
              </w:sdtContent>
            </w:sdt>
          </w:p>
        </w:tc>
        <w:tc>
          <w:tcPr>
            <w:tcW w:w="4821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59893" w14:textId="77777777" w:rsidR="00D1735F" w:rsidRDefault="00000000">
            <w:pPr>
              <w:pStyle w:val="Header"/>
              <w:tabs>
                <w:tab w:val="left" w:pos="720"/>
              </w:tabs>
              <w:spacing w:before="120"/>
            </w:pPr>
            <w:sdt>
              <w:sdtPr>
                <w:rPr>
                  <w:rFonts w:ascii="TH SarabunPSK" w:hAnsi="TH SarabunPSK" w:cs="TH SarabunPSK"/>
                  <w:color w:val="000000"/>
                </w:rPr>
                <w:alias w:val="commto"/>
                <w:tag w:val="commto"/>
                <w:id w:val="-1558316736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hAnsi="TH SarabunPSK" w:cs="TH SarabunPSK"/>
                    <w:color w:val="000000"/>
                  </w:rPr>
                  <w:t>เจ้าคุณมด</w:t>
                </w:r>
              </w:sdtContent>
            </w:sdt>
          </w:p>
        </w:tc>
        <w:tc>
          <w:tcPr>
            <w:tcW w:w="297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6AEDC8" w14:textId="77777777" w:rsidR="00D1735F" w:rsidRDefault="00000000">
            <w:pPr>
              <w:pStyle w:val="Header"/>
              <w:tabs>
                <w:tab w:val="left" w:pos="720"/>
              </w:tabs>
              <w:spacing w:before="120"/>
              <w:ind w:left="-108"/>
              <w:jc w:val="right"/>
            </w:pPr>
            <w:sdt>
              <w:sdtPr>
                <w:rPr>
                  <w:rFonts w:ascii="TH SarabunPSK" w:hAnsi="TH SarabunPSK" w:cs="TH SarabunPSK"/>
                </w:rPr>
                <w:alias w:val="groupname"/>
                <w:tag w:val="groupname"/>
                <w:id w:val="-6687457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hAnsi="TH SarabunPSK" w:cs="TH SarabunPSK"/>
                  </w:rPr>
                  <w:t>ผู้ถูกฟ้องคดีที่ ๑</w:t>
                </w:r>
              </w:sdtContent>
            </w:sdt>
          </w:p>
        </w:tc>
      </w:tr>
    </w:tbl>
    <w:p w14:paraId="0348530D" w14:textId="77777777" w:rsidR="00D1735F" w:rsidRDefault="00D1735F">
      <w:pPr>
        <w:rPr>
          <w:rFonts w:ascii="TH SarabunPSK" w:eastAsia="Angsana New" w:hAnsi="TH SarabunPSK" w:cs="TH SarabunPSK"/>
          <w:sz w:val="6"/>
          <w:szCs w:val="6"/>
        </w:rPr>
      </w:pPr>
    </w:p>
    <w:tbl>
      <w:tblPr>
        <w:tblW w:w="97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7"/>
        <w:gridCol w:w="9300"/>
      </w:tblGrid>
      <w:tr w:rsidR="00D1735F" w14:paraId="35F2BFAF" w14:textId="77777777"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6CC61" w14:textId="77777777" w:rsidR="00D1735F" w:rsidRDefault="00D1735F">
            <w:pPr>
              <w:pStyle w:val="Header"/>
              <w:tabs>
                <w:tab w:val="left" w:pos="720"/>
              </w:tabs>
              <w:spacing w:before="60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93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="TH SarabunPSK" w:hAnsi="TH SarabunPSK" w:cs="TH SarabunPSK"/>
                <w:sz w:val="36"/>
                <w:szCs w:val="36"/>
              </w:rPr>
              <w:alias w:val="detail1"/>
              <w:tag w:val="detail1"/>
              <w:id w:val="-1342318975"/>
              <w:lock w:val="sdtLocked"/>
              <w:placeholder>
                <w:docPart w:val="11B48D58B9334946A70A547728069486"/>
              </w:placeholder>
            </w:sdtPr>
            <w:sdtContent>
              <w:p w14:paraId="01FB50A1" w14:textId="77777777" w:rsidR="00F56B01" w:rsidRDefault="00567571" w:rsidP="003C647A">
                <w:pPr>
                  <w:spacing w:before="120"/>
                  <w:ind w:firstLine="1508"/>
                  <w:contextualSpacing/>
                  <w:jc w:val="thaiDistribute"/>
                  <w:rPr>
                    <w:rFonts w:ascii="TH SarabunPSK" w:hAnsi="TH SarabunPSK" w:cs="TH SarabunPSK"/>
                    <w:sz w:val="36"/>
                    <w:szCs w:val="36"/>
                  </w:rPr>
                </w:pPr>
                <w:r>
                  <w:rPr>
                    <w:rFonts w:ascii="TH SarabunPSK" w:hAnsi="TH SarabunPSK" w:cs="TH SarabunPSK"/>
                    <w:sz w:val="36"/>
                    <w:szCs w:val="36"/>
                  </w:rPr>
                  <w:t>ด้วยผู้ฟ้องคดีได้ยื่นฟ้องผู้ถูกฟ้องคดีต่อศาล มีข้อความตามที่ปรากฏ ในระบบงานคดีปกครองอิเล็กทรอนิกส์</w:t>
                </w:r>
              </w:p>
              <w:p w14:paraId="2150DB1E" w14:textId="77777777" w:rsidR="003A44F4" w:rsidRDefault="00000000">
                <w:pPr>
                  <w:spacing w:before="120"/>
                  <w:ind w:firstLine="1508"/>
                  <w:contextualSpacing/>
                  <w:jc w:val="thaiDistribute"/>
                  <w:rPr>
                    <w:rFonts w:ascii="TH SarabunPSK" w:hAnsi="TH SarabunPSK" w:cs="TH SarabunPSK"/>
                    <w:sz w:val="36"/>
                    <w:szCs w:val="36"/>
                  </w:rPr>
                </w:pPr>
                <w:r>
                  <w:rPr>
                    <w:rFonts w:ascii="TH SarabunPSK" w:hAnsi="TH SarabunPSK" w:cs="TH SarabunPSK"/>
                    <w:sz w:val="36"/>
                    <w:szCs w:val="36"/>
                  </w:rPr>
                  <w:t>ฉะนั้น ให้ ท่านทำคำให้การแก้คำฟ้อง พร้อมด้วยพยานหลักฐาน ๑ ชุด ต่อศาลภายใน ๓๐ วัน นับแต่วันที่ได้รับคำสั่งนี้</w:t>
                </w:r>
              </w:p>
            </w:sdtContent>
          </w:sdt>
        </w:tc>
      </w:tr>
    </w:tbl>
    <w:p w14:paraId="3CB05F7C" w14:textId="77777777" w:rsidR="00D1735F" w:rsidRDefault="00D1735F">
      <w:pPr>
        <w:rPr>
          <w:rFonts w:ascii="TH SarabunPSK" w:eastAsia="Angsana New" w:hAnsi="TH SarabunPSK" w:cs="TH SarabunPSK"/>
          <w:sz w:val="6"/>
          <w:szCs w:val="6"/>
        </w:rPr>
      </w:pPr>
    </w:p>
    <w:tbl>
      <w:tblPr>
        <w:tblW w:w="97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3"/>
        <w:gridCol w:w="2824"/>
        <w:gridCol w:w="4111"/>
        <w:gridCol w:w="2409"/>
      </w:tblGrid>
      <w:tr w:rsidR="00D1735F" w14:paraId="7F7F73C4" w14:textId="77777777">
        <w:trPr>
          <w:cantSplit/>
          <w:trHeight w:hRule="exact" w:val="340"/>
        </w:trPr>
        <w:tc>
          <w:tcPr>
            <w:tcW w:w="4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BF9C1" w14:textId="77777777" w:rsidR="00D1735F" w:rsidRDefault="00D1735F">
            <w:pPr>
              <w:pStyle w:val="Header"/>
              <w:keepNext/>
              <w:tabs>
                <w:tab w:val="left" w:pos="720"/>
              </w:tabs>
              <w:jc w:val="both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9358E" w14:textId="77777777" w:rsidR="00D1735F" w:rsidRDefault="00D1735F">
            <w:pPr>
              <w:pStyle w:val="Header"/>
              <w:keepNext/>
              <w:tabs>
                <w:tab w:val="left" w:pos="720"/>
              </w:tabs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87DA1" w14:textId="77777777" w:rsidR="00D1735F" w:rsidRDefault="00D1735F">
            <w:pPr>
              <w:pStyle w:val="Header"/>
              <w:keepNext/>
              <w:tabs>
                <w:tab w:val="left" w:pos="720"/>
              </w:tabs>
              <w:jc w:val="center"/>
              <w:rPr>
                <w:rFonts w:ascii="TH SarabunPSK" w:hAnsi="TH SarabunPSK" w:cs="TH SarabunPSK"/>
                <w:color w:val="000000"/>
              </w:rPr>
            </w:pPr>
            <w:bookmarkStart w:id="0" w:name="stamp"/>
            <w:bookmarkEnd w:id="0"/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83253" w14:textId="77777777" w:rsidR="00D1735F" w:rsidRDefault="00D1735F">
            <w:pPr>
              <w:pStyle w:val="Header"/>
              <w:keepNext/>
              <w:tabs>
                <w:tab w:val="left" w:pos="720"/>
              </w:tabs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</w:tr>
      <w:tr w:rsidR="00D1735F" w14:paraId="7474FD1E" w14:textId="77777777">
        <w:trPr>
          <w:cantSplit/>
          <w:trHeight w:hRule="exact" w:val="340"/>
        </w:trPr>
        <w:tc>
          <w:tcPr>
            <w:tcW w:w="4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92056" w14:textId="77777777" w:rsidR="00D1735F" w:rsidRDefault="00D1735F">
            <w:pPr>
              <w:pStyle w:val="Header"/>
              <w:keepNext/>
              <w:tabs>
                <w:tab w:val="left" w:pos="720"/>
              </w:tabs>
              <w:jc w:val="both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A6014" w14:textId="77777777" w:rsidR="00D1735F" w:rsidRDefault="00D1735F">
            <w:pPr>
              <w:pStyle w:val="Header"/>
              <w:keepNext/>
              <w:tabs>
                <w:tab w:val="left" w:pos="720"/>
              </w:tabs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4BB21" w14:textId="77777777" w:rsidR="00D1735F" w:rsidRDefault="00D1735F">
            <w:pPr>
              <w:pStyle w:val="Header"/>
              <w:keepNext/>
              <w:tabs>
                <w:tab w:val="left" w:pos="720"/>
              </w:tabs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BAEFE" w14:textId="77777777" w:rsidR="00D1735F" w:rsidRDefault="00D1735F">
            <w:pPr>
              <w:pStyle w:val="Header"/>
              <w:keepNext/>
              <w:tabs>
                <w:tab w:val="left" w:pos="720"/>
              </w:tabs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</w:tr>
      <w:tr w:rsidR="00D1735F" w14:paraId="52D63ED2" w14:textId="77777777">
        <w:trPr>
          <w:cantSplit/>
          <w:trHeight w:hRule="exact" w:val="227"/>
        </w:trPr>
        <w:tc>
          <w:tcPr>
            <w:tcW w:w="4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F669A" w14:textId="77777777" w:rsidR="00D1735F" w:rsidRDefault="00D1735F">
            <w:pPr>
              <w:pStyle w:val="Header"/>
              <w:keepNext/>
              <w:tabs>
                <w:tab w:val="left" w:pos="720"/>
              </w:tabs>
              <w:jc w:val="both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001C8" w14:textId="77777777" w:rsidR="00D1735F" w:rsidRDefault="00D1735F">
            <w:pPr>
              <w:pStyle w:val="Header"/>
              <w:keepNext/>
              <w:tabs>
                <w:tab w:val="left" w:pos="720"/>
              </w:tabs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411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11558" w14:textId="77777777" w:rsidR="00D1735F" w:rsidRDefault="00D1735F">
            <w:pPr>
              <w:pStyle w:val="Header"/>
              <w:keepNext/>
              <w:tabs>
                <w:tab w:val="left" w:pos="720"/>
              </w:tabs>
              <w:jc w:val="center"/>
              <w:rPr>
                <w:rFonts w:ascii="TH SarabunPSK" w:hAnsi="TH SarabunPSK" w:cs="TH SarabunPSK"/>
                <w:color w:val="000000"/>
              </w:rPr>
            </w:pPr>
            <w:bookmarkStart w:id="1" w:name="signature"/>
            <w:bookmarkEnd w:id="1"/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CB9F1" w14:textId="77777777" w:rsidR="00D1735F" w:rsidRDefault="00D1735F">
            <w:pPr>
              <w:pStyle w:val="Header"/>
              <w:keepNext/>
              <w:tabs>
                <w:tab w:val="left" w:pos="720"/>
              </w:tabs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</w:tr>
      <w:tr w:rsidR="00D1735F" w14:paraId="01412B23" w14:textId="77777777">
        <w:trPr>
          <w:cantSplit/>
        </w:trPr>
        <w:tc>
          <w:tcPr>
            <w:tcW w:w="4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4EA44" w14:textId="77777777" w:rsidR="00D1735F" w:rsidRDefault="00D1735F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tc>
          <w:tcPr>
            <w:tcW w:w="28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BDC5E" w14:textId="77777777" w:rsidR="00D1735F" w:rsidRDefault="00D1735F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tc>
          <w:tcPr>
            <w:tcW w:w="411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1B554" w14:textId="77777777" w:rsidR="00D1735F" w:rsidRDefault="00D1735F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61BB0" w14:textId="77777777" w:rsidR="00D1735F" w:rsidRDefault="00000000">
            <w:pPr>
              <w:pStyle w:val="Header"/>
              <w:keepNext/>
              <w:tabs>
                <w:tab w:val="left" w:pos="720"/>
              </w:tabs>
              <w:jc w:val="right"/>
            </w:pPr>
            <w:r>
              <w:rPr>
                <w:rFonts w:ascii="TH SarabunPSK" w:hAnsi="TH SarabunPSK" w:cs="TH SarabunPSK"/>
                <w:color w:val="000000"/>
                <w:cs/>
              </w:rPr>
              <w:t>ตุลาการศาลปกครอง</w:t>
            </w:r>
          </w:p>
        </w:tc>
      </w:tr>
      <w:tr w:rsidR="00D1735F" w14:paraId="5DD1C2CB" w14:textId="77777777">
        <w:trPr>
          <w:cantSplit/>
        </w:trPr>
        <w:tc>
          <w:tcPr>
            <w:tcW w:w="4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080B5" w14:textId="77777777" w:rsidR="00D1735F" w:rsidRDefault="00D1735F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tc>
          <w:tcPr>
            <w:tcW w:w="28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672ED" w14:textId="77777777" w:rsidR="00D1735F" w:rsidRDefault="00D1735F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3C4DE" w14:textId="77777777" w:rsidR="00D1735F" w:rsidRDefault="00000000">
            <w:pPr>
              <w:keepNext/>
              <w:jc w:val="center"/>
            </w:pPr>
            <w:sdt>
              <w:sdtPr>
                <w:rPr>
                  <w:rFonts w:ascii="TH SarabunPSK" w:hAnsi="TH SarabunPSK" w:cs="TH SarabunPSK"/>
                  <w:color w:val="000000"/>
                  <w:sz w:val="36"/>
                  <w:szCs w:val="36"/>
                </w:rPr>
                <w:alias w:val="pname"/>
                <w:tag w:val="pname"/>
                <w:id w:val="93066497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hAnsi="TH SarabunPSK" w:cs="TH SarabunPSK"/>
                    <w:color w:val="000000"/>
                    <w:sz w:val="36"/>
                    <w:szCs w:val="36"/>
                  </w:rPr>
                  <w:t>นางนพเก้า เถื่อนชัย</w:t>
                </w:r>
              </w:sdtContent>
            </w:sdt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4392A" w14:textId="77777777" w:rsidR="00D1735F" w:rsidRDefault="00D1735F">
            <w:pPr>
              <w:pStyle w:val="Header"/>
              <w:keepNext/>
              <w:tabs>
                <w:tab w:val="left" w:pos="720"/>
              </w:tabs>
              <w:jc w:val="right"/>
              <w:rPr>
                <w:rFonts w:ascii="TH SarabunPSK" w:hAnsi="TH SarabunPSK" w:cs="TH SarabunPSK"/>
              </w:rPr>
            </w:pPr>
          </w:p>
        </w:tc>
      </w:tr>
    </w:tbl>
    <w:p w14:paraId="532ACAF9" w14:textId="77777777" w:rsidR="00D1735F" w:rsidRDefault="00D1735F">
      <w:pPr>
        <w:rPr>
          <w:rFonts w:ascii="TH SarabunPSK" w:eastAsia="Cordia New" w:hAnsi="TH SarabunPSK" w:cs="TH SarabunPSK"/>
          <w:sz w:val="6"/>
          <w:szCs w:val="6"/>
        </w:rPr>
      </w:pPr>
    </w:p>
    <w:tbl>
      <w:tblPr>
        <w:tblW w:w="97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7"/>
        <w:gridCol w:w="9300"/>
      </w:tblGrid>
      <w:tr w:rsidR="00D1735F" w14:paraId="41A1C85A" w14:textId="77777777">
        <w:trPr>
          <w:cantSplit/>
          <w:tblHeader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99B82" w14:textId="77777777" w:rsidR="00D1735F" w:rsidRDefault="00D1735F">
            <w:pPr>
              <w:pStyle w:val="Header"/>
              <w:tabs>
                <w:tab w:val="left" w:pos="720"/>
              </w:tabs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3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F9708" w14:textId="77777777" w:rsidR="00D1735F" w:rsidRDefault="00000000">
            <w:pPr>
              <w:contextualSpacing/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alias w:val="courtname"/>
                <w:tag w:val="courtname"/>
                <w:id w:val="1660430548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>ศาลปกครองสุพรรณบุรี</w:t>
                </w:r>
              </w:sdtContent>
            </w:sdt>
          </w:p>
        </w:tc>
      </w:tr>
      <w:tr w:rsidR="00D1735F" w14:paraId="2BE9B586" w14:textId="77777777">
        <w:trPr>
          <w:cantSplit/>
          <w:tblHeader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FF23E" w14:textId="77777777" w:rsidR="00D1735F" w:rsidRDefault="00D1735F">
            <w:pPr>
              <w:pStyle w:val="Header"/>
              <w:tabs>
                <w:tab w:val="left" w:pos="720"/>
              </w:tabs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3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D34A8" w14:textId="77777777" w:rsidR="00D1735F" w:rsidRDefault="00000000">
            <w:pPr>
              <w:contextualSpacing/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alias w:val="courtno"/>
                <w:tag w:val="courtno"/>
                <w:id w:val="478579951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>๓๓๓ หมู่ ๖ ตำบลสนามชัย อำเภอเมืองสุพรรณบุรี</w:t>
                </w:r>
              </w:sdtContent>
            </w:sdt>
          </w:p>
        </w:tc>
      </w:tr>
      <w:tr w:rsidR="00D1735F" w14:paraId="4ECAF996" w14:textId="77777777">
        <w:trPr>
          <w:cantSplit/>
          <w:tblHeader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59AC4" w14:textId="77777777" w:rsidR="00D1735F" w:rsidRDefault="00D1735F">
            <w:pPr>
              <w:pStyle w:val="Header"/>
              <w:tabs>
                <w:tab w:val="left" w:pos="720"/>
              </w:tabs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3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F16CF" w14:textId="77777777" w:rsidR="00D1735F" w:rsidRDefault="00000000">
            <w:pPr>
              <w:contextualSpacing/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alias w:val="courttam"/>
                <w:tag w:val="courttam"/>
                <w:id w:val="-385874560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>จังหวัดสุพรรณบุรี ๗๒๐๐๐</w:t>
                </w:r>
              </w:sdtContent>
            </w:sdt>
          </w:p>
        </w:tc>
      </w:tr>
      <w:tr w:rsidR="00D1735F" w14:paraId="6CA4BA0C" w14:textId="77777777">
        <w:trPr>
          <w:cantSplit/>
          <w:tblHeader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5C908" w14:textId="77777777" w:rsidR="00D1735F" w:rsidRDefault="00D1735F">
            <w:pPr>
              <w:pStyle w:val="Header"/>
              <w:tabs>
                <w:tab w:val="left" w:pos="720"/>
              </w:tabs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3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E1412" w14:textId="77777777" w:rsidR="00D1735F" w:rsidRDefault="00000000">
            <w:pPr>
              <w:contextualSpacing/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alias w:val="courttel"/>
                <w:tag w:val="courttel"/>
                <w:id w:val="1837117675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>กลุ่มออกหมาย โทรศัพท์ ๐๓๕ ๔๓๒ ๓๓๓ ต่อ ๑๐๐๑,๒๒๐๓</w:t>
                </w:r>
              </w:sdtContent>
            </w:sdt>
          </w:p>
        </w:tc>
      </w:tr>
      <w:tr w:rsidR="00D1735F" w14:paraId="2D4EB912" w14:textId="77777777">
        <w:trPr>
          <w:cantSplit/>
          <w:tblHeader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25174" w14:textId="77777777" w:rsidR="00D1735F" w:rsidRDefault="00D1735F">
            <w:pPr>
              <w:pStyle w:val="Header"/>
              <w:tabs>
                <w:tab w:val="left" w:pos="720"/>
              </w:tabs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3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B829E" w14:textId="77777777" w:rsidR="00D1735F" w:rsidRDefault="00000000">
            <w:pPr>
              <w:contextualSpacing/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alias w:val="courttel2"/>
                <w:tag w:val="courttel2"/>
                <w:id w:val="-1877919042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>สอบถามติดตามคดี ขอคำปรึกษาแนะนำ โทรสายด่วน “๑๓๕๕”</w:t>
                </w:r>
              </w:sdtContent>
            </w:sdt>
          </w:p>
        </w:tc>
      </w:tr>
    </w:tbl>
    <w:p w14:paraId="401EC0EE" w14:textId="77777777" w:rsidR="00D1735F" w:rsidRDefault="00D1735F">
      <w:pPr>
        <w:pageBreakBefore/>
      </w:pPr>
    </w:p>
    <w:tbl>
      <w:tblPr>
        <w:tblW w:w="97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7"/>
        <w:gridCol w:w="945"/>
        <w:gridCol w:w="8355"/>
      </w:tblGrid>
      <w:tr w:rsidR="00D1735F" w14:paraId="261C099F" w14:textId="77777777">
        <w:trPr>
          <w:cantSplit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C38AF" w14:textId="77777777" w:rsidR="00D1735F" w:rsidRDefault="00D1735F">
            <w:pPr>
              <w:pStyle w:val="Header"/>
              <w:tabs>
                <w:tab w:val="left" w:pos="720"/>
              </w:tabs>
              <w:spacing w:before="60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783B0" w14:textId="77777777" w:rsidR="00D1735F" w:rsidRDefault="00D1735F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  <w:tc>
          <w:tcPr>
            <w:tcW w:w="83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3E95A" w14:textId="77777777" w:rsidR="00D1735F" w:rsidRDefault="00D1735F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1735F" w14:paraId="6E6B421E" w14:textId="77777777">
        <w:trPr>
          <w:cantSplit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9F035" w14:textId="77777777" w:rsidR="00D1735F" w:rsidRDefault="00D1735F">
            <w:pPr>
              <w:pStyle w:val="Header"/>
              <w:tabs>
                <w:tab w:val="left" w:pos="720"/>
              </w:tabs>
              <w:spacing w:before="60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0D3C2" w14:textId="77777777" w:rsidR="00D1735F" w:rsidRDefault="00000000">
            <w:pPr>
              <w:spacing w:before="120"/>
            </w:pPr>
            <w:r>
              <w:rPr>
                <w:rFonts w:ascii="TH SarabunPSK" w:hAnsi="TH SarabunPSK" w:cs="TH SarabunPSK"/>
                <w:sz w:val="36"/>
                <w:szCs w:val="36"/>
                <w:cs/>
              </w:rPr>
              <w:t>ผู้รับ</w:t>
            </w:r>
          </w:p>
        </w:tc>
        <w:tc>
          <w:tcPr>
            <w:tcW w:w="83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87D4A" w14:textId="77777777" w:rsidR="00D1735F" w:rsidRDefault="00000000">
            <w:pPr>
              <w:spacing w:before="120"/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alias w:val="sendto"/>
                <w:tag w:val="sendto"/>
                <w:id w:val="-534036154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>เจ้าคุณมด</w:t>
                </w:r>
              </w:sdtContent>
            </w:sdt>
          </w:p>
        </w:tc>
      </w:tr>
      <w:tr w:rsidR="00D1735F" w14:paraId="290F6664" w14:textId="77777777">
        <w:trPr>
          <w:cantSplit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4689E" w14:textId="77777777" w:rsidR="00D1735F" w:rsidRDefault="00D1735F">
            <w:pPr>
              <w:pStyle w:val="Header"/>
              <w:tabs>
                <w:tab w:val="left" w:pos="720"/>
              </w:tabs>
              <w:spacing w:before="60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E48A5" w14:textId="77777777" w:rsidR="00D1735F" w:rsidRDefault="00000000">
            <w:pPr>
              <w:spacing w:before="120"/>
            </w:pPr>
            <w:r>
              <w:rPr>
                <w:rFonts w:ascii="TH SarabunPSK" w:hAnsi="TH SarabunPSK" w:cs="TH SarabunPSK"/>
                <w:sz w:val="36"/>
                <w:szCs w:val="36"/>
                <w:cs/>
              </w:rPr>
              <w:t>อยู่ที่</w:t>
            </w:r>
          </w:p>
        </w:tc>
        <w:tc>
          <w:tcPr>
            <w:tcW w:w="83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5B436" w14:textId="77777777" w:rsidR="00D1735F" w:rsidRDefault="00000000">
            <w:pPr>
              <w:spacing w:before="120"/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alias w:val="addrno"/>
                <w:tag w:val="addrno"/>
                <w:id w:val="-1892954770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>เลขที่ - หมู่ที่ - ตรอก/ซอย - ถนน - ตำบล/แขวง - อำเภอ/เขต - จังหวัด - โทรศัพท์ -</w:t>
                </w:r>
              </w:sdtContent>
            </w:sdt>
          </w:p>
        </w:tc>
      </w:tr>
    </w:tbl>
    <w:p w14:paraId="4ED7DE06" w14:textId="77777777" w:rsidR="00D1735F" w:rsidRDefault="00D1735F">
      <w:pPr>
        <w:rPr>
          <w:rFonts w:ascii="TH SarabunPSK" w:eastAsia="Cordia New" w:hAnsi="TH SarabunPSK" w:cs="TH SarabunPSK"/>
          <w:sz w:val="36"/>
          <w:szCs w:val="36"/>
        </w:rPr>
      </w:pPr>
    </w:p>
    <w:p w14:paraId="4A6D61E6" w14:textId="77777777" w:rsidR="00D1735F" w:rsidRDefault="00D1735F">
      <w:pPr>
        <w:rPr>
          <w:rFonts w:ascii="TH SarabunPSK" w:eastAsia="Cordia New" w:hAnsi="TH SarabunPSK" w:cs="TH SarabunPSK"/>
          <w:sz w:val="36"/>
          <w:szCs w:val="36"/>
        </w:rPr>
      </w:pPr>
    </w:p>
    <w:p w14:paraId="61518699" w14:textId="77777777" w:rsidR="00D1735F" w:rsidRDefault="00000000">
      <w:pPr>
        <w:pStyle w:val="Heading1"/>
        <w:spacing w:before="360"/>
        <w:ind w:right="6"/>
      </w:pPr>
      <w:r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คำเตือน</w:t>
      </w:r>
    </w:p>
    <w:tbl>
      <w:tblPr>
        <w:tblW w:w="97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1446"/>
        <w:gridCol w:w="7865"/>
      </w:tblGrid>
      <w:tr w:rsidR="00D1735F" w14:paraId="29FCB3C8" w14:textId="77777777">
        <w:trPr>
          <w:cantSplit/>
          <w:tblHeader/>
        </w:trPr>
        <w:tc>
          <w:tcPr>
            <w:tcW w:w="4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597D1" w14:textId="77777777" w:rsidR="00D1735F" w:rsidRDefault="00D1735F">
            <w:pPr>
              <w:pStyle w:val="Header"/>
              <w:tabs>
                <w:tab w:val="left" w:pos="720"/>
              </w:tabs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DE68B" w14:textId="355380E4" w:rsidR="00D1735F" w:rsidRDefault="00000000">
            <w:pPr>
              <w:contextualSpacing/>
            </w:pPr>
            <w:sdt>
              <w:sdtPr>
                <w:rPr>
                  <w:rFonts w:ascii="TH SarabunPSK" w:hAnsi="TH SarabunPSK" w:cs="TH SarabunPSK"/>
                  <w:b/>
                  <w:bCs/>
                  <w:sz w:val="32"/>
                  <w:szCs w:val="32"/>
                  <w:u w:val="single"/>
                </w:rPr>
                <w:alias w:val="remarkhead"/>
                <w:tag w:val="remarkhead"/>
                <w:id w:val="1873647605"/>
                <w:lock w:val="sdtLocked"/>
                <w:placeholder>
                  <w:docPart w:val="C3E615E9D8424D6ABEA7EADA60C3EFB6"/>
                </w:placeholder>
                <w:showingPlcHdr/>
                <w:text/>
              </w:sdtPr>
              <w:sdtContent>
                <w:r w:rsidR="000732F9" w:rsidRPr="00A7716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78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="TH SarabunPSK" w:hAnsi="TH SarabunPSK" w:cs="TH SarabunPSK"/>
                <w:sz w:val="32"/>
                <w:szCs w:val="32"/>
              </w:rPr>
              <w:alias w:val="remark"/>
              <w:tag w:val="remark"/>
              <w:id w:val="-2031938124"/>
              <w:lock w:val="sdtLocked"/>
              <w:placeholder>
                <w:docPart w:val="C3E615E9D8424D6ABEA7EADA60C3EFB6"/>
              </w:placeholder>
              <w:showingPlcHdr/>
              <w:text/>
            </w:sdtPr>
            <w:sdtContent>
              <w:p w14:paraId="3642567C" w14:textId="687B81FE" w:rsidR="00D1735F" w:rsidRDefault="000732F9">
                <w:pPr>
                  <w:contextualSpacing/>
                </w:pPr>
                <w:r w:rsidRPr="00A77166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</w:tbl>
    <w:p w14:paraId="5E89C63D" w14:textId="7770107F" w:rsidR="00D1735F" w:rsidRDefault="00000000" w:rsidP="000732F9">
      <w:pPr>
        <w:ind w:right="6" w:firstLine="720"/>
        <w:jc w:val="thaiDistribute"/>
      </w:pPr>
      <w:sdt>
        <w:sdtPr>
          <w:rPr>
            <w:rFonts w:ascii="TH SarabunPSK" w:hAnsi="TH SarabunPSK" w:cs="TH SarabunPSK"/>
            <w:sz w:val="36"/>
            <w:szCs w:val="36"/>
          </w:rPr>
          <w:alias w:val="warning"/>
          <w:tag w:val="warning"/>
          <w:id w:val="-603032892"/>
          <w:lock w:val="sdtLocked"/>
          <w:placeholder>
            <w:docPart w:val="C3E615E9D8424D6ABEA7EADA60C3EFB6"/>
          </w:placeholder>
          <w:text/>
        </w:sdtPr>
        <w:sdtContent>
          <w:proofErr w:type="spellStart"/>
          <w:r>
            <w:rPr>
              <w:rFonts w:ascii="TH SarabunPSK" w:hAnsi="TH SarabunPSK" w:cs="TH SarabunPSK"/>
              <w:sz w:val="36"/>
              <w:szCs w:val="36"/>
            </w:rPr>
            <w:t>หากผู้ถูกฟ้องคดีไม่ปฏิบัติตามคำสั่งศาลภายในระยะเวลาที่กำหนด</w:t>
          </w:r>
          <w:proofErr w:type="spellEnd"/>
          <w:r>
            <w:rPr>
              <w:rFonts w:ascii="TH SarabunPSK" w:hAnsi="TH SarabunPSK" w:cs="TH SarabunPSK"/>
              <w:sz w:val="36"/>
              <w:szCs w:val="36"/>
            </w:rPr>
            <w:t xml:space="preserve"> </w:t>
          </w:r>
          <w:proofErr w:type="spellStart"/>
          <w:r>
            <w:rPr>
              <w:rFonts w:ascii="TH SarabunPSK" w:hAnsi="TH SarabunPSK" w:cs="TH SarabunPSK"/>
              <w:sz w:val="36"/>
              <w:szCs w:val="36"/>
            </w:rPr>
            <w:t>ศาลจะถือว่าผู้ถูกฟ้องคดียอมรับข้อเท็จจริงตามข้อหาของผู้ฟ้องคดี</w:t>
          </w:r>
          <w:proofErr w:type="spellEnd"/>
        </w:sdtContent>
      </w:sdt>
    </w:p>
    <w:sectPr w:rsidR="00D1735F">
      <w:headerReference w:type="default" r:id="rId7"/>
      <w:headerReference w:type="first" r:id="rId8"/>
      <w:pgSz w:w="11906" w:h="16838"/>
      <w:pgMar w:top="851" w:right="1140" w:bottom="425" w:left="1123" w:header="284" w:footer="0" w:gutter="0"/>
      <w:pgNumType w:fmt="thaiNumbers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BDAAE" w14:textId="77777777" w:rsidR="00832985" w:rsidRDefault="00832985">
      <w:r>
        <w:separator/>
      </w:r>
    </w:p>
  </w:endnote>
  <w:endnote w:type="continuationSeparator" w:id="0">
    <w:p w14:paraId="51837B70" w14:textId="77777777" w:rsidR="00832985" w:rsidRDefault="00832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C67CD" w14:textId="77777777" w:rsidR="00832985" w:rsidRDefault="00832985">
      <w:r>
        <w:rPr>
          <w:color w:val="000000"/>
        </w:rPr>
        <w:separator/>
      </w:r>
    </w:p>
  </w:footnote>
  <w:footnote w:type="continuationSeparator" w:id="0">
    <w:p w14:paraId="1B69AE5E" w14:textId="77777777" w:rsidR="00832985" w:rsidRDefault="008329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44FFD" w14:textId="77777777" w:rsidR="00654092" w:rsidRDefault="00000000">
    <w:pPr>
      <w:pStyle w:val="Header"/>
      <w:jc w:val="center"/>
    </w:pPr>
    <w:r>
      <w:rPr>
        <w:rFonts w:ascii="Browallia New" w:hAnsi="Browallia New" w:cs="Browallia New"/>
        <w:noProof/>
        <w:lang w:eastAsia="en-US"/>
      </w:rPr>
      <w:drawing>
        <wp:anchor distT="0" distB="0" distL="114300" distR="114300" simplePos="0" relativeHeight="251659264" behindDoc="1" locked="0" layoutInCell="1" allowOverlap="1" wp14:anchorId="01DC4AC4" wp14:editId="7B2CE47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765" cy="6120765"/>
          <wp:effectExtent l="0" t="0" r="0" b="0"/>
          <wp:wrapNone/>
          <wp:docPr id="1582136145" name="WordPictureWatermark62784633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765" cy="612076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TH SarabunPSK" w:hAnsi="TH SarabunPSK" w:cs="TH SarabunPSK"/>
        <w:cs/>
        <w:lang w:val="th-TH"/>
      </w:rPr>
      <w:fldChar w:fldCharType="begin"/>
    </w:r>
    <w:r>
      <w:rPr>
        <w:rFonts w:ascii="TH SarabunPSK" w:hAnsi="TH SarabunPSK" w:cs="TH SarabunPSK"/>
        <w:cs/>
        <w:lang w:val="th-TH"/>
      </w:rPr>
      <w:instrText xml:space="preserve"> PAGE </w:instrText>
    </w:r>
    <w:r>
      <w:rPr>
        <w:rFonts w:ascii="TH SarabunPSK" w:hAnsi="TH SarabunPSK" w:cs="TH SarabunPSK"/>
        <w:cs/>
        <w:lang w:val="th-TH"/>
      </w:rPr>
      <w:fldChar w:fldCharType="separate"/>
    </w:r>
    <w:r>
      <w:rPr>
        <w:rFonts w:ascii="TH SarabunPSK" w:hAnsi="TH SarabunPSK" w:cs="TH SarabunPSK"/>
        <w:cs/>
        <w:lang w:val="th-TH"/>
      </w:rPr>
      <w:t>๒</w:t>
    </w:r>
    <w:r>
      <w:rPr>
        <w:rFonts w:ascii="TH SarabunPSK" w:hAnsi="TH SarabunPSK" w:cs="TH SarabunPSK"/>
        <w:cs/>
        <w:lang w:val="th-TH"/>
      </w:rPr>
      <w:fldChar w:fldCharType="end"/>
    </w:r>
  </w:p>
  <w:p w14:paraId="6DBD4E10" w14:textId="77777777" w:rsidR="00654092" w:rsidRDefault="006540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7EF11" w14:textId="77777777" w:rsidR="00654092" w:rsidRDefault="00000000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1312" behindDoc="1" locked="0" layoutInCell="1" allowOverlap="1" wp14:anchorId="0446A4D3" wp14:editId="252DDE3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765" cy="6120765"/>
          <wp:effectExtent l="0" t="0" r="0" b="0"/>
          <wp:wrapNone/>
          <wp:docPr id="1086428972" name="WordPictureWatermark62784632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765" cy="612076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78E"/>
    <w:rsid w:val="000732F9"/>
    <w:rsid w:val="000F6BE3"/>
    <w:rsid w:val="0010466A"/>
    <w:rsid w:val="00236675"/>
    <w:rsid w:val="003A44F4"/>
    <w:rsid w:val="003C647A"/>
    <w:rsid w:val="00422D9B"/>
    <w:rsid w:val="004521DD"/>
    <w:rsid w:val="004C4C8B"/>
    <w:rsid w:val="004F21FB"/>
    <w:rsid w:val="0053177C"/>
    <w:rsid w:val="00567571"/>
    <w:rsid w:val="005709E6"/>
    <w:rsid w:val="005E678E"/>
    <w:rsid w:val="00654092"/>
    <w:rsid w:val="006D58F6"/>
    <w:rsid w:val="00711C12"/>
    <w:rsid w:val="00745697"/>
    <w:rsid w:val="00832985"/>
    <w:rsid w:val="009B4D5B"/>
    <w:rsid w:val="00AA16B2"/>
    <w:rsid w:val="00AD6977"/>
    <w:rsid w:val="00BA7B71"/>
    <w:rsid w:val="00C9224E"/>
    <w:rsid w:val="00D16DDE"/>
    <w:rsid w:val="00D1735F"/>
    <w:rsid w:val="00DA306B"/>
    <w:rsid w:val="00E359AC"/>
    <w:rsid w:val="00ED1D27"/>
    <w:rsid w:val="00EF5C62"/>
    <w:rsid w:val="00F4235B"/>
    <w:rsid w:val="00F56B01"/>
    <w:rsid w:val="00F828F0"/>
    <w:rsid w:val="00FD2DF3"/>
    <w:rsid w:val="00FF7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BC160"/>
  <w15:docId w15:val="{9581250D-86A1-4720-8E22-314DC1089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8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240"/>
      <w:jc w:val="center"/>
      <w:outlineLvl w:val="0"/>
    </w:pPr>
    <w:rPr>
      <w:rFonts w:eastAsia="Cordia New" w:cs="Cordia New"/>
      <w:sz w:val="44"/>
      <w:szCs w:val="44"/>
      <w:lang w:eastAsia="th-TH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line="420" w:lineRule="atLeast"/>
      <w:jc w:val="center"/>
      <w:outlineLvl w:val="1"/>
    </w:pPr>
    <w:rPr>
      <w:rFonts w:eastAsia="Cordia New" w:cs="Cordia New"/>
      <w:sz w:val="36"/>
      <w:szCs w:val="36"/>
      <w:u w:val="single"/>
      <w:lang w:eastAsia="th-TH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outlineLvl w:val="2"/>
    </w:pPr>
    <w:rPr>
      <w:rFonts w:eastAsia="Cordia New" w:cs="Cordia New"/>
      <w:sz w:val="32"/>
      <w:szCs w:val="32"/>
      <w:lang w:eastAsia="th-TH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outlineLvl w:val="3"/>
    </w:pPr>
    <w:rPr>
      <w:rFonts w:ascii="Cordia New" w:eastAsia="Cordia New" w:hAnsi="Cordia New" w:cs="Cordia New"/>
      <w:sz w:val="36"/>
      <w:szCs w:val="36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jc w:val="center"/>
      <w:outlineLvl w:val="4"/>
    </w:pPr>
    <w:rPr>
      <w:rFonts w:eastAsia="Cordia New" w:cs="Cordia New"/>
      <w:b/>
      <w:bCs/>
      <w:sz w:val="36"/>
      <w:szCs w:val="36"/>
      <w:u w:val="single"/>
      <w:lang w:eastAsia="th-TH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outlineLvl w:val="5"/>
    </w:pPr>
    <w:rPr>
      <w:sz w:val="28"/>
    </w:rPr>
  </w:style>
  <w:style w:type="paragraph" w:styleId="Heading7">
    <w:name w:val="heading 7"/>
    <w:basedOn w:val="Normal"/>
    <w:next w:val="Normal"/>
    <w:pPr>
      <w:keepNext/>
      <w:spacing w:before="120"/>
      <w:jc w:val="center"/>
      <w:outlineLvl w:val="6"/>
    </w:pPr>
    <w:rPr>
      <w:rFonts w:ascii="Browallia New" w:hAnsi="Browallia New" w:cs="BrowalliaUPC"/>
      <w:b/>
      <w:bCs/>
      <w:color w:val="000000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แบบอักษรของย่อหน้าเริ่มต้น1"/>
  </w:style>
  <w:style w:type="paragraph" w:styleId="PlainText">
    <w:name w:val="Plain Text"/>
    <w:basedOn w:val="Normal"/>
    <w:rPr>
      <w:rFonts w:ascii="Courier New" w:hAnsi="Courier New"/>
      <w:sz w:val="20"/>
      <w:szCs w:val="23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eastAsia="Cordia New" w:cs="Cordia New"/>
      <w:sz w:val="36"/>
      <w:szCs w:val="36"/>
      <w:lang w:eastAsia="th-TH"/>
    </w:rPr>
  </w:style>
  <w:style w:type="paragraph" w:styleId="BodyTextIndent2">
    <w:name w:val="Body Text Indent 2"/>
    <w:basedOn w:val="Normal"/>
    <w:pPr>
      <w:spacing w:before="240"/>
      <w:ind w:firstLine="720"/>
    </w:pPr>
    <w:rPr>
      <w:rFonts w:eastAsia="Cordia New" w:cs="Cordia New"/>
      <w:sz w:val="36"/>
      <w:szCs w:val="36"/>
      <w:lang w:eastAsia="th-TH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ascii="Cordia New" w:hAnsi="Cordia New"/>
      <w:sz w:val="32"/>
      <w:szCs w:val="37"/>
    </w:rPr>
  </w:style>
  <w:style w:type="paragraph" w:styleId="BalloonText">
    <w:name w:val="Balloon Text"/>
    <w:basedOn w:val="Normal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rPr>
      <w:rFonts w:ascii="Tahoma" w:hAnsi="Tahoma"/>
      <w:sz w:val="16"/>
    </w:rPr>
  </w:style>
  <w:style w:type="character" w:customStyle="1" w:styleId="Heading1Char">
    <w:name w:val="Heading 1 Char"/>
    <w:basedOn w:val="DefaultParagraphFont"/>
    <w:rPr>
      <w:rFonts w:eastAsia="Cordia New" w:cs="Cordia New"/>
      <w:sz w:val="44"/>
      <w:szCs w:val="44"/>
      <w:lang w:eastAsia="th-TH"/>
    </w:rPr>
  </w:style>
  <w:style w:type="character" w:customStyle="1" w:styleId="HeaderChar">
    <w:name w:val="Header Char"/>
    <w:basedOn w:val="DefaultParagraphFont"/>
    <w:rPr>
      <w:rFonts w:eastAsia="Cordia New" w:cs="Cordia New"/>
      <w:sz w:val="36"/>
      <w:szCs w:val="36"/>
      <w:lang w:eastAsia="th-TH"/>
    </w:rPr>
  </w:style>
  <w:style w:type="character" w:styleId="PlaceholderText">
    <w:name w:val="Placeholder Text"/>
    <w:basedOn w:val="DefaultParagraphFont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om\Documents\dev\e-court\test-template\examples\T3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3E615E9D8424D6ABEA7EADA60C3EF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64FB1A-A373-4F15-AEE3-03F8D133D759}"/>
      </w:docPartPr>
      <w:docPartBody>
        <w:p w:rsidR="001B0009" w:rsidRDefault="00000000">
          <w:pPr>
            <w:pStyle w:val="C3E615E9D8424D6ABEA7EADA60C3EFB6"/>
          </w:pPr>
          <w:r w:rsidRPr="00A771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B48D58B9334946A70A5477280694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CB9CAA-AB63-4150-AA32-0DECA42E7E55}"/>
      </w:docPartPr>
      <w:docPartBody>
        <w:p w:rsidR="001B0009" w:rsidRDefault="00000000">
          <w:pPr>
            <w:pStyle w:val="11B48D58B9334946A70A547728069486"/>
          </w:pPr>
          <w:r w:rsidRPr="005B419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25E"/>
    <w:rsid w:val="0010466A"/>
    <w:rsid w:val="001B0009"/>
    <w:rsid w:val="00236675"/>
    <w:rsid w:val="002D4693"/>
    <w:rsid w:val="00422D9B"/>
    <w:rsid w:val="004E02CA"/>
    <w:rsid w:val="0053177C"/>
    <w:rsid w:val="006371D7"/>
    <w:rsid w:val="007A525E"/>
    <w:rsid w:val="009F59FE"/>
    <w:rsid w:val="00FD2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Pr>
      <w:color w:val="666666"/>
    </w:rPr>
  </w:style>
  <w:style w:type="paragraph" w:customStyle="1" w:styleId="C3E615E9D8424D6ABEA7EADA60C3EFB6">
    <w:name w:val="C3E615E9D8424D6ABEA7EADA60C3EFB6"/>
  </w:style>
  <w:style w:type="paragraph" w:customStyle="1" w:styleId="11B48D58B9334946A70A547728069486">
    <w:name w:val="11B48D58B9334946A70A5477280694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T3</Template>
  <TotalTime>9</TotalTime>
  <Pages>2</Pages>
  <Words>174</Words>
  <Characters>994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oom</dc:creator>
  <cp:lastModifiedBy>Yasinthon Inrat</cp:lastModifiedBy>
  <cp:revision>7</cp:revision>
  <cp:lastPrinted>2004-02-06T13:24:00Z</cp:lastPrinted>
  <dcterms:created xsi:type="dcterms:W3CDTF">2026-08-27T06:20:00Z</dcterms:created>
  <dcterms:modified xsi:type="dcterms:W3CDTF">2026-10-07T08:57:00Z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ken">
    <vt:lpwstr>eyJhbGciOiJIUzI1NiJ9.eyJ1aWQiOiJ1MTAwMSIsImZpZCI6IkRPTi0yMDI2LTAwMDEyMyIsImV4cCI6MTc5NjI0NzIwMH0.demo</vt:lpwstr>
  </property>
  <property fmtid="{D5CDD505-2E9C-101B-9397-08002B2CF9AE}" pid="3" name="primary-key">
    <vt:lpwstr>DOC-2026-000123</vt:lpwstr>
  </property>
  <property fmtid="{D5CDD505-2E9C-101B-9397-08002B2CF9AE}" pid="4" name="owner">
    <vt:lpwstr>u1001</vt:lpwstr>
  </property>
</Properties>
</file>